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F39A5" w14:textId="77777777" w:rsidR="00E01CF4" w:rsidRDefault="00E01CF4">
      <w:pPr>
        <w:jc w:val="center"/>
        <w:rPr>
          <w:b/>
          <w:bCs/>
          <w:color w:val="BF4E14"/>
          <w:sz w:val="16"/>
          <w:szCs w:val="16"/>
        </w:rPr>
      </w:pPr>
    </w:p>
    <w:p w14:paraId="10231AA1" w14:textId="77777777" w:rsidR="00E01CF4" w:rsidRDefault="00344A9D">
      <w:pPr>
        <w:jc w:val="center"/>
        <w:rPr>
          <w:b/>
          <w:bCs/>
          <w:color w:val="BF4E14"/>
          <w:sz w:val="96"/>
          <w:szCs w:val="96"/>
        </w:rPr>
      </w:pPr>
      <w:r>
        <w:rPr>
          <w:b/>
          <w:bCs/>
          <w:color w:val="BF4E14"/>
          <w:sz w:val="96"/>
          <w:szCs w:val="96"/>
        </w:rPr>
        <w:t>Übungsprojekt</w:t>
      </w:r>
    </w:p>
    <w:p w14:paraId="2DC141FF" w14:textId="77777777" w:rsidR="00E01CF4" w:rsidRDefault="00E01CF4">
      <w:pPr>
        <w:jc w:val="center"/>
        <w:rPr>
          <w:sz w:val="96"/>
          <w:szCs w:val="96"/>
        </w:rPr>
      </w:pPr>
    </w:p>
    <w:p w14:paraId="6A0D8D41" w14:textId="77777777" w:rsidR="00E01CF4" w:rsidRDefault="00344A9D">
      <w:pPr>
        <w:jc w:val="center"/>
      </w:pPr>
      <w:r>
        <w:rPr>
          <w:b/>
          <w:bCs/>
          <w:sz w:val="48"/>
          <w:szCs w:val="48"/>
        </w:rPr>
        <w:t>Thema:</w:t>
      </w:r>
      <w:r>
        <w:rPr>
          <w:sz w:val="48"/>
          <w:szCs w:val="48"/>
        </w:rPr>
        <w:t xml:space="preserve"> </w:t>
      </w:r>
    </w:p>
    <w:p w14:paraId="24F0EA9B" w14:textId="77777777" w:rsidR="00E01CF4" w:rsidRDefault="00344A9D">
      <w:pPr>
        <w:jc w:val="center"/>
      </w:pPr>
      <w:r>
        <w:rPr>
          <w:b/>
          <w:bCs/>
          <w:sz w:val="48"/>
          <w:szCs w:val="48"/>
        </w:rPr>
        <w:t>Name:</w:t>
      </w:r>
      <w:r>
        <w:rPr>
          <w:sz w:val="48"/>
          <w:szCs w:val="48"/>
        </w:rPr>
        <w:t xml:space="preserve"> </w:t>
      </w:r>
    </w:p>
    <w:p w14:paraId="4964F6AD" w14:textId="77777777" w:rsidR="00E01CF4" w:rsidRDefault="00344A9D">
      <w:pPr>
        <w:jc w:val="center"/>
      </w:pPr>
      <w:r>
        <w:rPr>
          <w:b/>
          <w:bCs/>
          <w:sz w:val="48"/>
          <w:szCs w:val="48"/>
        </w:rPr>
        <w:t>Klasse:</w:t>
      </w:r>
      <w:r>
        <w:rPr>
          <w:sz w:val="48"/>
          <w:szCs w:val="48"/>
        </w:rPr>
        <w:t xml:space="preserve"> </w:t>
      </w:r>
    </w:p>
    <w:p w14:paraId="415837CB" w14:textId="77777777" w:rsidR="00E01CF4" w:rsidRDefault="00344A9D">
      <w:pPr>
        <w:jc w:val="center"/>
      </w:pPr>
      <w:r>
        <w:rPr>
          <w:b/>
          <w:bCs/>
          <w:sz w:val="48"/>
          <w:szCs w:val="48"/>
        </w:rPr>
        <w:t>Zeitraum:</w:t>
      </w:r>
      <w:r>
        <w:rPr>
          <w:sz w:val="48"/>
          <w:szCs w:val="48"/>
        </w:rPr>
        <w:t xml:space="preserve"> 08.01 – 29.03</w:t>
      </w:r>
    </w:p>
    <w:p w14:paraId="706144A1" w14:textId="77777777" w:rsidR="00E01CF4" w:rsidRDefault="00E01CF4">
      <w:pPr>
        <w:jc w:val="center"/>
        <w:rPr>
          <w:sz w:val="48"/>
          <w:szCs w:val="48"/>
        </w:rPr>
      </w:pPr>
    </w:p>
    <w:p w14:paraId="5E92C52E" w14:textId="77777777" w:rsidR="00E01CF4" w:rsidRDefault="00E01CF4">
      <w:pPr>
        <w:jc w:val="center"/>
        <w:rPr>
          <w:sz w:val="48"/>
          <w:szCs w:val="48"/>
        </w:rPr>
      </w:pPr>
    </w:p>
    <w:p w14:paraId="3FA356BE" w14:textId="77777777" w:rsidR="00E01CF4" w:rsidRDefault="00E01CF4">
      <w:pPr>
        <w:jc w:val="center"/>
        <w:rPr>
          <w:sz w:val="48"/>
          <w:szCs w:val="48"/>
        </w:rPr>
      </w:pPr>
    </w:p>
    <w:p w14:paraId="7843997A" w14:textId="77777777" w:rsidR="00E01CF4" w:rsidRDefault="00E01CF4">
      <w:pPr>
        <w:jc w:val="center"/>
        <w:rPr>
          <w:sz w:val="48"/>
          <w:szCs w:val="48"/>
        </w:rPr>
      </w:pPr>
    </w:p>
    <w:p w14:paraId="5463D115" w14:textId="77777777" w:rsidR="00E01CF4" w:rsidRDefault="00E01CF4">
      <w:pPr>
        <w:jc w:val="center"/>
        <w:rPr>
          <w:sz w:val="48"/>
          <w:szCs w:val="48"/>
        </w:rPr>
      </w:pPr>
    </w:p>
    <w:p w14:paraId="145904E6" w14:textId="77777777" w:rsidR="00E01CF4" w:rsidRDefault="00E01CF4">
      <w:pPr>
        <w:jc w:val="center"/>
        <w:rPr>
          <w:sz w:val="48"/>
          <w:szCs w:val="48"/>
        </w:rPr>
      </w:pPr>
    </w:p>
    <w:p w14:paraId="361D9F1B" w14:textId="77777777" w:rsidR="00E01CF4" w:rsidRDefault="00E01CF4">
      <w:pPr>
        <w:jc w:val="center"/>
        <w:rPr>
          <w:sz w:val="48"/>
          <w:szCs w:val="48"/>
        </w:rPr>
      </w:pPr>
    </w:p>
    <w:p w14:paraId="296DA773" w14:textId="77777777" w:rsidR="00E01CF4" w:rsidRDefault="00E01CF4">
      <w:pPr>
        <w:jc w:val="center"/>
        <w:rPr>
          <w:sz w:val="48"/>
          <w:szCs w:val="48"/>
        </w:rPr>
      </w:pPr>
    </w:p>
    <w:p w14:paraId="6EBDBC0B" w14:textId="77777777" w:rsidR="00E01CF4" w:rsidRDefault="00E01CF4">
      <w:pPr>
        <w:jc w:val="center"/>
        <w:rPr>
          <w:sz w:val="48"/>
          <w:szCs w:val="48"/>
        </w:rPr>
      </w:pPr>
    </w:p>
    <w:p w14:paraId="7FE3E6F5" w14:textId="77777777" w:rsidR="00E01CF4" w:rsidRDefault="00E01CF4">
      <w:pPr>
        <w:pStyle w:val="KeinLeerraum"/>
      </w:pPr>
    </w:p>
    <w:p w14:paraId="652033AC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lastRenderedPageBreak/>
        <w:t>Inhaltsverzeichnis</w:t>
      </w:r>
    </w:p>
    <w:p w14:paraId="1F6B3244" w14:textId="77777777" w:rsidR="00E01CF4" w:rsidRDefault="00E01CF4">
      <w:pPr>
        <w:pStyle w:val="KeinLeerraum"/>
      </w:pPr>
    </w:p>
    <w:p w14:paraId="6E7419F1" w14:textId="77777777" w:rsidR="00E01CF4" w:rsidRDefault="00E01CF4">
      <w:pPr>
        <w:pStyle w:val="KeinLeerraum"/>
      </w:pPr>
    </w:p>
    <w:p w14:paraId="77141813" w14:textId="77777777" w:rsidR="00E01CF4" w:rsidRDefault="00E01CF4">
      <w:pPr>
        <w:pStyle w:val="KeinLeerraum"/>
      </w:pPr>
    </w:p>
    <w:p w14:paraId="58EC95E6" w14:textId="77777777" w:rsidR="00E01CF4" w:rsidRDefault="00344A9D">
      <w:pPr>
        <w:pStyle w:val="KeinLeerraum"/>
        <w:ind w:left="1134"/>
        <w:rPr>
          <w:sz w:val="40"/>
          <w:szCs w:val="40"/>
        </w:rPr>
      </w:pPr>
      <w:r>
        <w:rPr>
          <w:sz w:val="40"/>
          <w:szCs w:val="40"/>
        </w:rPr>
        <w:t>Planung…………………………….……... Seite</w:t>
      </w:r>
    </w:p>
    <w:p w14:paraId="073F8248" w14:textId="77777777" w:rsidR="00E01CF4" w:rsidRDefault="00344A9D">
      <w:pPr>
        <w:pStyle w:val="KeinLeerraum"/>
        <w:ind w:left="1134"/>
        <w:rPr>
          <w:sz w:val="40"/>
          <w:szCs w:val="40"/>
        </w:rPr>
      </w:pPr>
      <w:r>
        <w:rPr>
          <w:sz w:val="40"/>
          <w:szCs w:val="40"/>
        </w:rPr>
        <w:t xml:space="preserve">Arbeitsschritte………………………..… Seite </w:t>
      </w:r>
    </w:p>
    <w:p w14:paraId="2A75C2F3" w14:textId="77777777" w:rsidR="00E01CF4" w:rsidRDefault="00344A9D">
      <w:pPr>
        <w:pStyle w:val="KeinLeerraum"/>
        <w:ind w:left="1134"/>
        <w:rPr>
          <w:sz w:val="40"/>
          <w:szCs w:val="40"/>
        </w:rPr>
      </w:pPr>
      <w:r>
        <w:rPr>
          <w:sz w:val="40"/>
          <w:szCs w:val="40"/>
        </w:rPr>
        <w:t xml:space="preserve">Materalliste………………………………..Seite </w:t>
      </w:r>
    </w:p>
    <w:p w14:paraId="02C4A000" w14:textId="77777777" w:rsidR="00E01CF4" w:rsidRDefault="00344A9D">
      <w:pPr>
        <w:pStyle w:val="KeinLeerraum"/>
        <w:ind w:left="1134"/>
        <w:rPr>
          <w:sz w:val="40"/>
          <w:szCs w:val="40"/>
        </w:rPr>
      </w:pPr>
      <w:r>
        <w:rPr>
          <w:sz w:val="40"/>
          <w:szCs w:val="40"/>
        </w:rPr>
        <w:t xml:space="preserve">WiB-Thema……………………………….. Seite </w:t>
      </w:r>
    </w:p>
    <w:p w14:paraId="4C3ACA8F" w14:textId="77777777" w:rsidR="00E01CF4" w:rsidRDefault="00344A9D">
      <w:pPr>
        <w:pStyle w:val="KeinLeerraum"/>
        <w:ind w:left="1134"/>
        <w:rPr>
          <w:sz w:val="40"/>
          <w:szCs w:val="40"/>
        </w:rPr>
      </w:pPr>
      <w:r>
        <w:rPr>
          <w:sz w:val="40"/>
          <w:szCs w:val="40"/>
        </w:rPr>
        <w:t xml:space="preserve">Zeichnungen……………………………… Seite </w:t>
      </w:r>
    </w:p>
    <w:p w14:paraId="0679B063" w14:textId="77777777" w:rsidR="00E01CF4" w:rsidRDefault="00344A9D">
      <w:pPr>
        <w:pStyle w:val="KeinLeerraum"/>
        <w:ind w:left="1134"/>
        <w:rPr>
          <w:sz w:val="40"/>
          <w:szCs w:val="40"/>
        </w:rPr>
      </w:pPr>
      <w:r>
        <w:rPr>
          <w:sz w:val="40"/>
          <w:szCs w:val="40"/>
        </w:rPr>
        <w:t xml:space="preserve">Fazit…………………………………………. Seite </w:t>
      </w:r>
    </w:p>
    <w:p w14:paraId="057087AE" w14:textId="77777777" w:rsidR="00E01CF4" w:rsidRDefault="00344A9D">
      <w:pPr>
        <w:pStyle w:val="KeinLeerraum"/>
        <w:ind w:left="1134"/>
        <w:rPr>
          <w:sz w:val="40"/>
          <w:szCs w:val="40"/>
        </w:rPr>
      </w:pPr>
      <w:r>
        <w:rPr>
          <w:sz w:val="40"/>
          <w:szCs w:val="40"/>
        </w:rPr>
        <w:t xml:space="preserve">Quellen…………………………………….. Seite </w:t>
      </w:r>
    </w:p>
    <w:p w14:paraId="4911DD27" w14:textId="77777777" w:rsidR="00E01CF4" w:rsidRDefault="00E01CF4">
      <w:pPr>
        <w:pStyle w:val="KeinLeerraum"/>
      </w:pPr>
    </w:p>
    <w:p w14:paraId="4D5DEAD2" w14:textId="77777777" w:rsidR="00E01CF4" w:rsidRDefault="00E01CF4">
      <w:pPr>
        <w:pStyle w:val="KeinLeerraum"/>
      </w:pPr>
    </w:p>
    <w:p w14:paraId="27066956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C54AAE" wp14:editId="23CED2CC">
            <wp:simplePos x="0" y="0"/>
            <wp:positionH relativeFrom="column">
              <wp:posOffset>1693505</wp:posOffset>
            </wp:positionH>
            <wp:positionV relativeFrom="paragraph">
              <wp:posOffset>7013</wp:posOffset>
            </wp:positionV>
            <wp:extent cx="2830479" cy="4702740"/>
            <wp:effectExtent l="0" t="0" r="7971" b="2610"/>
            <wp:wrapNone/>
            <wp:docPr id="2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9268" r="20614"/>
                    <a:stretch>
                      <a:fillRect/>
                    </a:stretch>
                  </pic:blipFill>
                  <pic:spPr>
                    <a:xfrm>
                      <a:off x="0" y="0"/>
                      <a:ext cx="2830479" cy="47027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C03C310" w14:textId="77777777" w:rsidR="00E01CF4" w:rsidRDefault="00E01CF4">
      <w:pPr>
        <w:pStyle w:val="KeinLeerraum"/>
      </w:pPr>
    </w:p>
    <w:p w14:paraId="775F06D7" w14:textId="77777777" w:rsidR="00E01CF4" w:rsidRDefault="00E01CF4">
      <w:pPr>
        <w:pStyle w:val="KeinLeerraum"/>
      </w:pPr>
    </w:p>
    <w:p w14:paraId="139651A1" w14:textId="77777777" w:rsidR="00E01CF4" w:rsidRDefault="00E01CF4">
      <w:pPr>
        <w:pStyle w:val="KeinLeerraum"/>
      </w:pPr>
    </w:p>
    <w:p w14:paraId="08C65A25" w14:textId="77777777" w:rsidR="00E01CF4" w:rsidRDefault="00E01CF4">
      <w:pPr>
        <w:pStyle w:val="KeinLeerraum"/>
      </w:pPr>
    </w:p>
    <w:p w14:paraId="3C7CE9F3" w14:textId="77777777" w:rsidR="00E01CF4" w:rsidRDefault="00E01CF4">
      <w:pPr>
        <w:pStyle w:val="KeinLeerraum"/>
      </w:pPr>
    </w:p>
    <w:p w14:paraId="1F27E513" w14:textId="77777777" w:rsidR="00E01CF4" w:rsidRDefault="00E01CF4">
      <w:pPr>
        <w:pStyle w:val="KeinLeerraum"/>
      </w:pPr>
    </w:p>
    <w:p w14:paraId="588BBC8D" w14:textId="77777777" w:rsidR="00E01CF4" w:rsidRDefault="00E01CF4">
      <w:pPr>
        <w:pStyle w:val="KeinLeerraum"/>
      </w:pPr>
    </w:p>
    <w:p w14:paraId="03CD6556" w14:textId="77777777" w:rsidR="00E01CF4" w:rsidRDefault="00E01CF4">
      <w:pPr>
        <w:pStyle w:val="KeinLeerraum"/>
      </w:pPr>
    </w:p>
    <w:p w14:paraId="79B54E3C" w14:textId="77777777" w:rsidR="00E01CF4" w:rsidRDefault="00E01CF4">
      <w:pPr>
        <w:pStyle w:val="KeinLeerraum"/>
      </w:pPr>
    </w:p>
    <w:p w14:paraId="3B874444" w14:textId="77777777" w:rsidR="00E01CF4" w:rsidRDefault="00E01CF4">
      <w:pPr>
        <w:pStyle w:val="KeinLeerraum"/>
      </w:pPr>
    </w:p>
    <w:p w14:paraId="4F52B0E8" w14:textId="77777777" w:rsidR="00E01CF4" w:rsidRDefault="00E01CF4">
      <w:pPr>
        <w:pStyle w:val="KeinLeerraum"/>
      </w:pPr>
    </w:p>
    <w:p w14:paraId="325983B5" w14:textId="77777777" w:rsidR="00E01CF4" w:rsidRDefault="00E01CF4">
      <w:pPr>
        <w:pStyle w:val="KeinLeerraum"/>
      </w:pPr>
    </w:p>
    <w:p w14:paraId="2F1E7EE9" w14:textId="77777777" w:rsidR="00E01CF4" w:rsidRDefault="00E01CF4">
      <w:pPr>
        <w:pStyle w:val="KeinLeerraum"/>
      </w:pPr>
    </w:p>
    <w:p w14:paraId="3FF78769" w14:textId="77777777" w:rsidR="00E01CF4" w:rsidRDefault="00E01CF4">
      <w:pPr>
        <w:pStyle w:val="KeinLeerraum"/>
      </w:pPr>
    </w:p>
    <w:p w14:paraId="1612AE06" w14:textId="77777777" w:rsidR="00E01CF4" w:rsidRDefault="00E01CF4">
      <w:pPr>
        <w:pStyle w:val="KeinLeerraum"/>
      </w:pPr>
    </w:p>
    <w:p w14:paraId="65AADEB7" w14:textId="77777777" w:rsidR="00E01CF4" w:rsidRDefault="00E01CF4">
      <w:pPr>
        <w:pStyle w:val="KeinLeerraum"/>
      </w:pPr>
    </w:p>
    <w:p w14:paraId="672EF7B5" w14:textId="77777777" w:rsidR="00E01CF4" w:rsidRDefault="00E01CF4">
      <w:pPr>
        <w:pStyle w:val="KeinLeerraum"/>
      </w:pPr>
    </w:p>
    <w:p w14:paraId="0FE1C3CE" w14:textId="77777777" w:rsidR="00E01CF4" w:rsidRDefault="00E01CF4">
      <w:pPr>
        <w:pStyle w:val="KeinLeerraum"/>
      </w:pPr>
    </w:p>
    <w:p w14:paraId="632182A3" w14:textId="77777777" w:rsidR="00E01CF4" w:rsidRDefault="00E01CF4">
      <w:pPr>
        <w:pStyle w:val="KeinLeerraum"/>
      </w:pPr>
    </w:p>
    <w:p w14:paraId="179D8806" w14:textId="77777777" w:rsidR="00E01CF4" w:rsidRDefault="00E01CF4">
      <w:pPr>
        <w:pStyle w:val="KeinLeerraum"/>
      </w:pPr>
    </w:p>
    <w:p w14:paraId="11781BBC" w14:textId="77777777" w:rsidR="00E01CF4" w:rsidRDefault="00E01CF4">
      <w:pPr>
        <w:pStyle w:val="KeinLeerraum"/>
      </w:pPr>
    </w:p>
    <w:p w14:paraId="47CCAEB3" w14:textId="77777777" w:rsidR="00E01CF4" w:rsidRDefault="00E01CF4">
      <w:pPr>
        <w:pStyle w:val="KeinLeerraum"/>
      </w:pPr>
    </w:p>
    <w:p w14:paraId="1256D3BC" w14:textId="77777777" w:rsidR="00E01CF4" w:rsidRDefault="00E01CF4">
      <w:pPr>
        <w:pStyle w:val="KeinLeerraum"/>
      </w:pPr>
    </w:p>
    <w:p w14:paraId="28058A72" w14:textId="77777777" w:rsidR="00E01CF4" w:rsidRDefault="00E01CF4">
      <w:pPr>
        <w:pStyle w:val="KeinLeerraum"/>
      </w:pPr>
    </w:p>
    <w:p w14:paraId="779D0543" w14:textId="77777777" w:rsidR="00E01CF4" w:rsidRDefault="00E01CF4">
      <w:pPr>
        <w:pStyle w:val="KeinLeerraum"/>
      </w:pPr>
    </w:p>
    <w:p w14:paraId="5DDFD0FA" w14:textId="77777777" w:rsidR="00E01CF4" w:rsidRDefault="00E01CF4">
      <w:pPr>
        <w:pStyle w:val="KeinLeerraum"/>
        <w:jc w:val="center"/>
        <w:rPr>
          <w:b/>
          <w:bCs/>
          <w:color w:val="BF4E14"/>
        </w:rPr>
      </w:pPr>
    </w:p>
    <w:p w14:paraId="6E60E78D" w14:textId="77777777" w:rsidR="00E01CF4" w:rsidRDefault="00E01CF4">
      <w:pPr>
        <w:pStyle w:val="KeinLeerraum"/>
        <w:jc w:val="center"/>
        <w:rPr>
          <w:b/>
          <w:bCs/>
          <w:color w:val="BF4E14"/>
        </w:rPr>
      </w:pPr>
    </w:p>
    <w:p w14:paraId="169FF92C" w14:textId="77777777" w:rsidR="00E01CF4" w:rsidRDefault="00E01CF4">
      <w:pPr>
        <w:pStyle w:val="KeinLeerraum"/>
        <w:jc w:val="center"/>
        <w:rPr>
          <w:b/>
          <w:bCs/>
          <w:color w:val="BF4E14"/>
        </w:rPr>
      </w:pPr>
    </w:p>
    <w:p w14:paraId="1226C4A9" w14:textId="77777777" w:rsidR="00E01CF4" w:rsidRDefault="00E01CF4">
      <w:pPr>
        <w:pStyle w:val="KeinLeerraum"/>
        <w:jc w:val="center"/>
        <w:rPr>
          <w:b/>
          <w:bCs/>
          <w:color w:val="BF4E14"/>
        </w:rPr>
      </w:pPr>
    </w:p>
    <w:p w14:paraId="7453394B" w14:textId="77777777" w:rsidR="00E01CF4" w:rsidRDefault="00E01CF4">
      <w:pPr>
        <w:pStyle w:val="KeinLeerraum"/>
        <w:jc w:val="center"/>
        <w:rPr>
          <w:b/>
          <w:bCs/>
          <w:color w:val="BF4E14"/>
        </w:rPr>
      </w:pPr>
    </w:p>
    <w:p w14:paraId="37C9F166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lastRenderedPageBreak/>
        <w:t>Planung/Bauplan</w:t>
      </w:r>
    </w:p>
    <w:p w14:paraId="593EB955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079B0ED" wp14:editId="6785659D">
            <wp:simplePos x="0" y="0"/>
            <wp:positionH relativeFrom="margin">
              <wp:align>right</wp:align>
            </wp:positionH>
            <wp:positionV relativeFrom="paragraph">
              <wp:posOffset>187470</wp:posOffset>
            </wp:positionV>
            <wp:extent cx="6110221" cy="8548240"/>
            <wp:effectExtent l="0" t="0" r="4829" b="5210"/>
            <wp:wrapNone/>
            <wp:docPr id="3" name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0221" cy="8548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658E591" w14:textId="77777777" w:rsidR="00E01CF4" w:rsidRDefault="00E01CF4">
      <w:pPr>
        <w:pStyle w:val="KeinLeerraum"/>
      </w:pPr>
    </w:p>
    <w:p w14:paraId="2B6BD6E6" w14:textId="77777777" w:rsidR="00E01CF4" w:rsidRDefault="00E01CF4">
      <w:pPr>
        <w:pStyle w:val="KeinLeerraum"/>
      </w:pPr>
    </w:p>
    <w:p w14:paraId="63200C9F" w14:textId="77777777" w:rsidR="00E01CF4" w:rsidRDefault="00E01CF4">
      <w:pPr>
        <w:pStyle w:val="KeinLeerraum"/>
      </w:pPr>
    </w:p>
    <w:p w14:paraId="5F910C26" w14:textId="77777777" w:rsidR="00E01CF4" w:rsidRDefault="00E01CF4">
      <w:pPr>
        <w:pStyle w:val="KeinLeerraum"/>
      </w:pPr>
    </w:p>
    <w:p w14:paraId="5A8BE638" w14:textId="77777777" w:rsidR="00E01CF4" w:rsidRDefault="00E01CF4">
      <w:pPr>
        <w:pStyle w:val="KeinLeerraum"/>
      </w:pPr>
    </w:p>
    <w:p w14:paraId="440BD912" w14:textId="77777777" w:rsidR="00E01CF4" w:rsidRDefault="00E01CF4">
      <w:pPr>
        <w:pStyle w:val="KeinLeerraum"/>
      </w:pPr>
    </w:p>
    <w:p w14:paraId="15936281" w14:textId="77777777" w:rsidR="00E01CF4" w:rsidRDefault="00E01CF4">
      <w:pPr>
        <w:pStyle w:val="KeinLeerraum"/>
      </w:pPr>
    </w:p>
    <w:p w14:paraId="5236B5F8" w14:textId="77777777" w:rsidR="00E01CF4" w:rsidRDefault="00E01CF4">
      <w:pPr>
        <w:pStyle w:val="KeinLeerraum"/>
      </w:pPr>
    </w:p>
    <w:p w14:paraId="17EFD366" w14:textId="77777777" w:rsidR="00E01CF4" w:rsidRDefault="00E01CF4">
      <w:pPr>
        <w:pStyle w:val="KeinLeerraum"/>
      </w:pPr>
    </w:p>
    <w:p w14:paraId="668D9D89" w14:textId="77777777" w:rsidR="00E01CF4" w:rsidRDefault="00E01CF4">
      <w:pPr>
        <w:pStyle w:val="KeinLeerraum"/>
      </w:pPr>
    </w:p>
    <w:p w14:paraId="61E1746C" w14:textId="77777777" w:rsidR="00E01CF4" w:rsidRDefault="00E01CF4">
      <w:pPr>
        <w:pStyle w:val="KeinLeerraum"/>
      </w:pPr>
    </w:p>
    <w:p w14:paraId="213C4367" w14:textId="77777777" w:rsidR="00E01CF4" w:rsidRDefault="00E01CF4">
      <w:pPr>
        <w:pStyle w:val="KeinLeerraum"/>
      </w:pPr>
    </w:p>
    <w:p w14:paraId="1FF29D0A" w14:textId="77777777" w:rsidR="00E01CF4" w:rsidRDefault="00E01CF4">
      <w:pPr>
        <w:pStyle w:val="KeinLeerraum"/>
      </w:pPr>
    </w:p>
    <w:p w14:paraId="397F3B36" w14:textId="77777777" w:rsidR="00E01CF4" w:rsidRDefault="00E01CF4">
      <w:pPr>
        <w:pStyle w:val="KeinLeerraum"/>
      </w:pPr>
    </w:p>
    <w:p w14:paraId="610F5165" w14:textId="77777777" w:rsidR="00E01CF4" w:rsidRDefault="00E01CF4">
      <w:pPr>
        <w:pStyle w:val="KeinLeerraum"/>
      </w:pPr>
    </w:p>
    <w:p w14:paraId="23B2742C" w14:textId="77777777" w:rsidR="00E01CF4" w:rsidRDefault="00E01CF4">
      <w:pPr>
        <w:pStyle w:val="KeinLeerraum"/>
      </w:pPr>
    </w:p>
    <w:p w14:paraId="101F85B8" w14:textId="77777777" w:rsidR="00E01CF4" w:rsidRDefault="00E01CF4">
      <w:pPr>
        <w:pStyle w:val="KeinLeerraum"/>
      </w:pPr>
    </w:p>
    <w:p w14:paraId="24598D22" w14:textId="77777777" w:rsidR="00E01CF4" w:rsidRDefault="00E01CF4">
      <w:pPr>
        <w:pStyle w:val="KeinLeerraum"/>
      </w:pPr>
    </w:p>
    <w:p w14:paraId="1A88080D" w14:textId="77777777" w:rsidR="00E01CF4" w:rsidRDefault="00E01CF4">
      <w:pPr>
        <w:pStyle w:val="KeinLeerraum"/>
      </w:pPr>
    </w:p>
    <w:p w14:paraId="6FA9A520" w14:textId="77777777" w:rsidR="00E01CF4" w:rsidRDefault="00E01CF4">
      <w:pPr>
        <w:pStyle w:val="KeinLeerraum"/>
      </w:pPr>
    </w:p>
    <w:p w14:paraId="5A30A4A0" w14:textId="77777777" w:rsidR="00E01CF4" w:rsidRDefault="00E01CF4">
      <w:pPr>
        <w:pStyle w:val="KeinLeerraum"/>
      </w:pPr>
    </w:p>
    <w:p w14:paraId="17286C76" w14:textId="77777777" w:rsidR="00E01CF4" w:rsidRDefault="00E01CF4">
      <w:pPr>
        <w:pStyle w:val="KeinLeerraum"/>
      </w:pPr>
    </w:p>
    <w:p w14:paraId="04D5B8A6" w14:textId="77777777" w:rsidR="00E01CF4" w:rsidRDefault="00E01CF4">
      <w:pPr>
        <w:pStyle w:val="KeinLeerraum"/>
      </w:pPr>
    </w:p>
    <w:p w14:paraId="16195A40" w14:textId="77777777" w:rsidR="00E01CF4" w:rsidRDefault="00E01CF4">
      <w:pPr>
        <w:pStyle w:val="KeinLeerraum"/>
      </w:pPr>
    </w:p>
    <w:p w14:paraId="65A80797" w14:textId="77777777" w:rsidR="00E01CF4" w:rsidRDefault="00E01CF4">
      <w:pPr>
        <w:pStyle w:val="KeinLeerraum"/>
      </w:pPr>
    </w:p>
    <w:p w14:paraId="7A380A7D" w14:textId="77777777" w:rsidR="00E01CF4" w:rsidRDefault="00E01CF4">
      <w:pPr>
        <w:pStyle w:val="KeinLeerraum"/>
      </w:pPr>
    </w:p>
    <w:p w14:paraId="52F7470F" w14:textId="77777777" w:rsidR="00E01CF4" w:rsidRDefault="00E01CF4">
      <w:pPr>
        <w:pStyle w:val="KeinLeerraum"/>
      </w:pPr>
    </w:p>
    <w:p w14:paraId="736DE8C8" w14:textId="77777777" w:rsidR="00E01CF4" w:rsidRDefault="00E01CF4">
      <w:pPr>
        <w:pStyle w:val="KeinLeerraum"/>
      </w:pPr>
    </w:p>
    <w:p w14:paraId="5A8834CB" w14:textId="77777777" w:rsidR="00E01CF4" w:rsidRDefault="00E01CF4">
      <w:pPr>
        <w:pStyle w:val="KeinLeerraum"/>
      </w:pPr>
    </w:p>
    <w:p w14:paraId="365E3E91" w14:textId="77777777" w:rsidR="00E01CF4" w:rsidRDefault="00E01CF4">
      <w:pPr>
        <w:pStyle w:val="KeinLeerraum"/>
      </w:pPr>
    </w:p>
    <w:p w14:paraId="58930CF4" w14:textId="77777777" w:rsidR="00E01CF4" w:rsidRDefault="00E01CF4">
      <w:pPr>
        <w:pStyle w:val="KeinLeerraum"/>
      </w:pPr>
    </w:p>
    <w:p w14:paraId="1C64C309" w14:textId="77777777" w:rsidR="00E01CF4" w:rsidRDefault="00E01CF4">
      <w:pPr>
        <w:pStyle w:val="KeinLeerraum"/>
      </w:pPr>
    </w:p>
    <w:p w14:paraId="609AF44E" w14:textId="77777777" w:rsidR="00E01CF4" w:rsidRDefault="00E01CF4">
      <w:pPr>
        <w:pStyle w:val="KeinLeerraum"/>
      </w:pPr>
    </w:p>
    <w:p w14:paraId="339B2B7B" w14:textId="77777777" w:rsidR="00E01CF4" w:rsidRDefault="00E01CF4">
      <w:pPr>
        <w:pStyle w:val="KeinLeerraum"/>
      </w:pPr>
    </w:p>
    <w:p w14:paraId="62DFCAAC" w14:textId="77777777" w:rsidR="00E01CF4" w:rsidRDefault="00E01CF4">
      <w:pPr>
        <w:pStyle w:val="KeinLeerraum"/>
      </w:pPr>
    </w:p>
    <w:p w14:paraId="3E6F2324" w14:textId="77777777" w:rsidR="00E01CF4" w:rsidRDefault="00E01CF4">
      <w:pPr>
        <w:pStyle w:val="KeinLeerraum"/>
      </w:pPr>
    </w:p>
    <w:p w14:paraId="48A4032E" w14:textId="77777777" w:rsidR="00E01CF4" w:rsidRDefault="00E01CF4">
      <w:pPr>
        <w:pStyle w:val="KeinLeerraum"/>
      </w:pPr>
    </w:p>
    <w:p w14:paraId="571AD327" w14:textId="77777777" w:rsidR="00E01CF4" w:rsidRDefault="00E01CF4">
      <w:pPr>
        <w:pStyle w:val="KeinLeerraum"/>
      </w:pPr>
    </w:p>
    <w:p w14:paraId="3B235809" w14:textId="77777777" w:rsidR="00E01CF4" w:rsidRDefault="00E01CF4">
      <w:pPr>
        <w:pStyle w:val="KeinLeerraum"/>
      </w:pPr>
    </w:p>
    <w:p w14:paraId="55F51514" w14:textId="77777777" w:rsidR="00E01CF4" w:rsidRDefault="00E01CF4">
      <w:pPr>
        <w:pStyle w:val="KeinLeerraum"/>
      </w:pPr>
    </w:p>
    <w:p w14:paraId="363688DE" w14:textId="77777777" w:rsidR="00E01CF4" w:rsidRDefault="00E01CF4">
      <w:pPr>
        <w:pStyle w:val="KeinLeerraum"/>
      </w:pPr>
    </w:p>
    <w:p w14:paraId="652D7600" w14:textId="77777777" w:rsidR="00E01CF4" w:rsidRDefault="00E01CF4">
      <w:pPr>
        <w:pStyle w:val="KeinLeerraum"/>
      </w:pPr>
    </w:p>
    <w:p w14:paraId="1C14D789" w14:textId="77777777" w:rsidR="00E01CF4" w:rsidRDefault="00E01CF4">
      <w:pPr>
        <w:pStyle w:val="KeinLeerraum"/>
      </w:pPr>
    </w:p>
    <w:p w14:paraId="669D6E12" w14:textId="77777777" w:rsidR="00E01CF4" w:rsidRDefault="00E01CF4">
      <w:pPr>
        <w:pStyle w:val="KeinLeerraum"/>
      </w:pPr>
    </w:p>
    <w:p w14:paraId="4094976F" w14:textId="77777777" w:rsidR="00E01CF4" w:rsidRDefault="00E01CF4">
      <w:pPr>
        <w:pStyle w:val="KeinLeerraum"/>
      </w:pPr>
    </w:p>
    <w:p w14:paraId="1F825092" w14:textId="77777777" w:rsidR="00E01CF4" w:rsidRDefault="00E01CF4">
      <w:pPr>
        <w:pStyle w:val="KeinLeerraum"/>
      </w:pPr>
    </w:p>
    <w:p w14:paraId="6559C34F" w14:textId="77777777" w:rsidR="00E01CF4" w:rsidRDefault="00E01CF4">
      <w:pPr>
        <w:pStyle w:val="KeinLeerraum"/>
      </w:pPr>
    </w:p>
    <w:p w14:paraId="3FA69879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lastRenderedPageBreak/>
        <w:t>Einkaufsliste</w:t>
      </w:r>
    </w:p>
    <w:p w14:paraId="75342D93" w14:textId="77777777" w:rsidR="00E01CF4" w:rsidRDefault="00E01CF4">
      <w:pPr>
        <w:pStyle w:val="KeinLeerraum"/>
      </w:pP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0"/>
        <w:gridCol w:w="3554"/>
        <w:gridCol w:w="1250"/>
        <w:gridCol w:w="1905"/>
        <w:gridCol w:w="2219"/>
      </w:tblGrid>
      <w:tr w:rsidR="00E01CF4" w14:paraId="2330B1EC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4E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55583" w14:textId="77777777" w:rsidR="00E01CF4" w:rsidRDefault="00344A9D">
            <w:pPr>
              <w:pStyle w:val="KeinLeerraum"/>
              <w:rPr>
                <w:color w:val="FFFFFF"/>
                <w:sz w:val="36"/>
                <w:szCs w:val="36"/>
              </w:rPr>
            </w:pPr>
            <w:r>
              <w:rPr>
                <w:color w:val="FFFFFF"/>
                <w:sz w:val="36"/>
                <w:szCs w:val="36"/>
              </w:rPr>
              <w:t>Nr.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4E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E7F32" w14:textId="77777777" w:rsidR="00E01CF4" w:rsidRDefault="00344A9D">
            <w:pPr>
              <w:pStyle w:val="KeinLeerraum"/>
              <w:rPr>
                <w:color w:val="FFFFFF"/>
                <w:sz w:val="36"/>
                <w:szCs w:val="36"/>
              </w:rPr>
            </w:pPr>
            <w:r>
              <w:rPr>
                <w:color w:val="FFFFFF"/>
                <w:sz w:val="36"/>
                <w:szCs w:val="36"/>
              </w:rPr>
              <w:t>Bezeichnung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4E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27DB4" w14:textId="77777777" w:rsidR="00E01CF4" w:rsidRDefault="00344A9D">
            <w:pPr>
              <w:pStyle w:val="KeinLeerraum"/>
              <w:rPr>
                <w:color w:val="FFFFFF"/>
                <w:sz w:val="36"/>
                <w:szCs w:val="36"/>
              </w:rPr>
            </w:pPr>
            <w:r>
              <w:rPr>
                <w:color w:val="FFFFFF"/>
                <w:sz w:val="36"/>
                <w:szCs w:val="36"/>
              </w:rPr>
              <w:t>Menge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4E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D2262" w14:textId="77777777" w:rsidR="00E01CF4" w:rsidRDefault="00344A9D">
            <w:pPr>
              <w:pStyle w:val="KeinLeerraum"/>
              <w:rPr>
                <w:color w:val="FFFFFF"/>
                <w:sz w:val="36"/>
                <w:szCs w:val="36"/>
              </w:rPr>
            </w:pPr>
            <w:r>
              <w:rPr>
                <w:color w:val="FFFFFF"/>
                <w:sz w:val="36"/>
                <w:szCs w:val="36"/>
              </w:rPr>
              <w:t>Einzelpreis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4E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CC1B9" w14:textId="77777777" w:rsidR="00E01CF4" w:rsidRDefault="00344A9D">
            <w:pPr>
              <w:pStyle w:val="KeinLeerraum"/>
              <w:rPr>
                <w:color w:val="FFFFFF"/>
                <w:sz w:val="36"/>
                <w:szCs w:val="36"/>
              </w:rPr>
            </w:pPr>
            <w:r>
              <w:rPr>
                <w:color w:val="FFFFFF"/>
                <w:sz w:val="36"/>
                <w:szCs w:val="36"/>
              </w:rPr>
              <w:t>Gesamtpreis</w:t>
            </w:r>
          </w:p>
        </w:tc>
      </w:tr>
      <w:tr w:rsidR="00E01CF4" w14:paraId="35E0BD48" w14:textId="77777777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66ACD" w14:textId="77777777" w:rsidR="00E01CF4" w:rsidRDefault="00344A9D">
            <w:pPr>
              <w:pStyle w:val="KeinLeerraum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BF990" w14:textId="77777777" w:rsidR="00E01CF4" w:rsidRDefault="00344A9D">
            <w:pPr>
              <w:pStyle w:val="KeinLeerraum"/>
            </w:pPr>
            <w:r>
              <w:rPr>
                <w:sz w:val="32"/>
                <w:szCs w:val="32"/>
              </w:rPr>
              <w:t xml:space="preserve">Leimholz Fichte </w:t>
            </w:r>
            <w:r>
              <w:rPr>
                <w:sz w:val="20"/>
                <w:szCs w:val="20"/>
              </w:rPr>
              <w:t>(80/20/1,8)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1E0E8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DE4B8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4,99 €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C48C6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4,99 €</w:t>
            </w:r>
          </w:p>
        </w:tc>
      </w:tr>
      <w:tr w:rsidR="00E01CF4" w14:paraId="55E0F658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A359F" w14:textId="77777777" w:rsidR="00E01CF4" w:rsidRDefault="00344A9D">
            <w:pPr>
              <w:pStyle w:val="KeinLeerraum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7CCA9" w14:textId="77777777" w:rsidR="00E01CF4" w:rsidRDefault="00344A9D">
            <w:pPr>
              <w:pStyle w:val="KeinLeerraum"/>
            </w:pPr>
            <w:r>
              <w:rPr>
                <w:sz w:val="32"/>
                <w:szCs w:val="32"/>
              </w:rPr>
              <w:t xml:space="preserve">Rundholz Buche </w:t>
            </w:r>
            <w:r>
              <w:rPr>
                <w:sz w:val="20"/>
                <w:szCs w:val="20"/>
              </w:rPr>
              <w:t>(50/4)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33633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33550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2,29 €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148C0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0,05 €</w:t>
            </w:r>
          </w:p>
        </w:tc>
      </w:tr>
      <w:tr w:rsidR="00E01CF4" w14:paraId="015ED949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76CE7" w14:textId="77777777" w:rsidR="00E01CF4" w:rsidRDefault="00344A9D">
            <w:pPr>
              <w:pStyle w:val="KeinLeerraum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9B913" w14:textId="77777777" w:rsidR="00E01CF4" w:rsidRDefault="00344A9D">
            <w:pPr>
              <w:pStyle w:val="KeinLeerraum"/>
            </w:pPr>
            <w:r>
              <w:rPr>
                <w:sz w:val="32"/>
                <w:szCs w:val="32"/>
              </w:rPr>
              <w:t xml:space="preserve">Dachpappe </w:t>
            </w:r>
            <w:r>
              <w:rPr>
                <w:sz w:val="20"/>
                <w:szCs w:val="20"/>
              </w:rPr>
              <w:t>(14/18)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E01F8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E486E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0,50 €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D8CC8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1,00 €</w:t>
            </w:r>
          </w:p>
        </w:tc>
      </w:tr>
      <w:tr w:rsidR="00E01CF4" w14:paraId="0F95169F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2661D" w14:textId="77777777" w:rsidR="00E01CF4" w:rsidRDefault="00344A9D">
            <w:pPr>
              <w:pStyle w:val="KeinLeerraum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440E6" w14:textId="77777777" w:rsidR="00E01CF4" w:rsidRDefault="00344A9D">
            <w:pPr>
              <w:pStyle w:val="KeinLeerraum"/>
            </w:pPr>
            <w:r>
              <w:rPr>
                <w:sz w:val="32"/>
                <w:szCs w:val="32"/>
              </w:rPr>
              <w:t xml:space="preserve">Senkkopfschrauben </w:t>
            </w:r>
            <w:r>
              <w:rPr>
                <w:sz w:val="20"/>
                <w:szCs w:val="20"/>
              </w:rPr>
              <w:t>(45/3)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A9F24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819BF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0,10 €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07CEB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2,00 €</w:t>
            </w:r>
          </w:p>
        </w:tc>
      </w:tr>
      <w:tr w:rsidR="00E01CF4" w14:paraId="3F0AB4ED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17DAB" w14:textId="77777777" w:rsidR="00E01CF4" w:rsidRDefault="00344A9D">
            <w:pPr>
              <w:pStyle w:val="KeinLeerraum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EF3E6" w14:textId="77777777" w:rsidR="00E01CF4" w:rsidRDefault="00344A9D">
            <w:pPr>
              <w:pStyle w:val="KeinLeerraum"/>
              <w:tabs>
                <w:tab w:val="left" w:pos="438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Holzwachs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F6BD0" w14:textId="77777777" w:rsidR="00E01CF4" w:rsidRDefault="00E01CF4">
            <w:pPr>
              <w:pStyle w:val="KeinLeerraum"/>
              <w:jc w:val="center"/>
              <w:rPr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7D94F" w14:textId="77777777" w:rsidR="00E01CF4" w:rsidRDefault="00E01CF4">
            <w:pPr>
              <w:pStyle w:val="KeinLeerraum"/>
              <w:jc w:val="center"/>
              <w:rPr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8A83A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0,50 €</w:t>
            </w:r>
          </w:p>
        </w:tc>
      </w:tr>
      <w:tr w:rsidR="00E01CF4" w14:paraId="7978BA07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BCBAE" w14:textId="77777777" w:rsidR="00E01CF4" w:rsidRDefault="00344A9D">
            <w:pPr>
              <w:pStyle w:val="KeinLeerraum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1950C" w14:textId="77777777" w:rsidR="00E01CF4" w:rsidRDefault="00344A9D">
            <w:pPr>
              <w:pStyle w:val="KeinLeerraum"/>
            </w:pPr>
            <w:r>
              <w:rPr>
                <w:sz w:val="32"/>
                <w:szCs w:val="32"/>
              </w:rPr>
              <w:t xml:space="preserve">Scharnier </w:t>
            </w:r>
            <w:r>
              <w:rPr>
                <w:sz w:val="20"/>
                <w:szCs w:val="20"/>
              </w:rPr>
              <w:t>(Päckchen inkl. Schrauben)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FC81A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C3FA6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2,49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2919A" w14:textId="77777777" w:rsidR="00E01CF4" w:rsidRDefault="00344A9D">
            <w:pPr>
              <w:pStyle w:val="KeinLeerraum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2,49 €</w:t>
            </w:r>
          </w:p>
        </w:tc>
      </w:tr>
      <w:tr w:rsidR="00E01CF4" w14:paraId="20384DA8" w14:textId="77777777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58CC4" w14:textId="77777777" w:rsidR="00E01CF4" w:rsidRDefault="00E01CF4">
            <w:pPr>
              <w:pStyle w:val="KeinLeerraum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59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5F62C" w14:textId="77777777" w:rsidR="00E01CF4" w:rsidRDefault="00E01CF4">
            <w:pPr>
              <w:pStyle w:val="KeinLeerraum"/>
              <w:jc w:val="center"/>
              <w:rPr>
                <w:sz w:val="32"/>
                <w:szCs w:val="32"/>
              </w:rPr>
            </w:pPr>
          </w:p>
        </w:tc>
        <w:tc>
          <w:tcPr>
            <w:tcW w:w="125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1CDF3" w14:textId="77777777" w:rsidR="00E01CF4" w:rsidRDefault="00E01CF4">
            <w:pPr>
              <w:pStyle w:val="KeinLeerraum"/>
              <w:jc w:val="center"/>
              <w:rPr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6C68F" w14:textId="77777777" w:rsidR="00E01CF4" w:rsidRDefault="00E01CF4">
            <w:pPr>
              <w:pStyle w:val="KeinLeerraum"/>
              <w:jc w:val="center"/>
              <w:rPr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C2947" w14:textId="77777777" w:rsidR="00E01CF4" w:rsidRDefault="00344A9D">
            <w:pPr>
              <w:pStyle w:val="KeinLeerraum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11,03 €</w:t>
            </w:r>
          </w:p>
        </w:tc>
      </w:tr>
    </w:tbl>
    <w:p w14:paraId="2B07D6BC" w14:textId="77777777" w:rsidR="00E01CF4" w:rsidRDefault="00E01CF4">
      <w:pPr>
        <w:pStyle w:val="KeinLeerraum"/>
      </w:pPr>
    </w:p>
    <w:p w14:paraId="66C5C6AE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39818FF" wp14:editId="7D03A3C2">
            <wp:simplePos x="0" y="0"/>
            <wp:positionH relativeFrom="margin">
              <wp:posOffset>4255946</wp:posOffset>
            </wp:positionH>
            <wp:positionV relativeFrom="paragraph">
              <wp:posOffset>17071</wp:posOffset>
            </wp:positionV>
            <wp:extent cx="1866592" cy="5927396"/>
            <wp:effectExtent l="0" t="0" r="308" b="0"/>
            <wp:wrapNone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592" cy="5927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C63FFFD" w14:textId="77777777" w:rsidR="00E01CF4" w:rsidRDefault="00E01CF4">
      <w:pPr>
        <w:pStyle w:val="KeinLeerraum"/>
      </w:pPr>
    </w:p>
    <w:p w14:paraId="336073A3" w14:textId="77777777" w:rsidR="00E01CF4" w:rsidRDefault="00E01CF4">
      <w:pPr>
        <w:pStyle w:val="KeinLeerraum"/>
      </w:pPr>
    </w:p>
    <w:p w14:paraId="16410F2E" w14:textId="77777777" w:rsidR="00E01CF4" w:rsidRDefault="00E01CF4">
      <w:pPr>
        <w:pStyle w:val="KeinLeerraum"/>
      </w:pPr>
    </w:p>
    <w:p w14:paraId="58F01ED1" w14:textId="77777777" w:rsidR="00E01CF4" w:rsidRDefault="00E01CF4">
      <w:pPr>
        <w:pStyle w:val="KeinLeerraum"/>
      </w:pPr>
    </w:p>
    <w:p w14:paraId="0EDB203B" w14:textId="77777777" w:rsidR="00E01CF4" w:rsidRDefault="00E01CF4">
      <w:pPr>
        <w:pStyle w:val="KeinLeerraum"/>
      </w:pPr>
    </w:p>
    <w:p w14:paraId="077024EB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FAE415D" wp14:editId="2B0E583D">
            <wp:simplePos x="0" y="0"/>
            <wp:positionH relativeFrom="margin">
              <wp:posOffset>151781</wp:posOffset>
            </wp:positionH>
            <wp:positionV relativeFrom="paragraph">
              <wp:posOffset>17794</wp:posOffset>
            </wp:positionV>
            <wp:extent cx="3859526" cy="3657600"/>
            <wp:effectExtent l="0" t="0" r="7624" b="0"/>
            <wp:wrapNone/>
            <wp:docPr id="5" name="Diagram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9526" cy="3657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44508A9" w14:textId="77777777" w:rsidR="00E01CF4" w:rsidRDefault="00E01CF4">
      <w:pPr>
        <w:pStyle w:val="KeinLeerraum"/>
      </w:pPr>
    </w:p>
    <w:p w14:paraId="176A2B91" w14:textId="77777777" w:rsidR="00E01CF4" w:rsidRDefault="00E01CF4">
      <w:pPr>
        <w:pStyle w:val="KeinLeerraum"/>
      </w:pPr>
    </w:p>
    <w:p w14:paraId="5F160A01" w14:textId="77777777" w:rsidR="00E01CF4" w:rsidRDefault="00E01CF4">
      <w:pPr>
        <w:pStyle w:val="KeinLeerraum"/>
      </w:pPr>
    </w:p>
    <w:p w14:paraId="6B8AA845" w14:textId="77777777" w:rsidR="00E01CF4" w:rsidRDefault="00E01CF4">
      <w:pPr>
        <w:pStyle w:val="KeinLeerraum"/>
      </w:pPr>
    </w:p>
    <w:p w14:paraId="41664C16" w14:textId="77777777" w:rsidR="00E01CF4" w:rsidRDefault="00E01CF4">
      <w:pPr>
        <w:pStyle w:val="KeinLeerraum"/>
      </w:pPr>
    </w:p>
    <w:p w14:paraId="0C81CCED" w14:textId="77777777" w:rsidR="00E01CF4" w:rsidRDefault="00E01CF4">
      <w:pPr>
        <w:pStyle w:val="KeinLeerraum"/>
      </w:pPr>
    </w:p>
    <w:p w14:paraId="6A9F46E9" w14:textId="77777777" w:rsidR="00E01CF4" w:rsidRDefault="00E01CF4">
      <w:pPr>
        <w:pStyle w:val="KeinLeerraum"/>
      </w:pPr>
    </w:p>
    <w:p w14:paraId="7B7035ED" w14:textId="77777777" w:rsidR="00E01CF4" w:rsidRDefault="00E01CF4">
      <w:pPr>
        <w:pStyle w:val="KeinLeerraum"/>
      </w:pPr>
    </w:p>
    <w:p w14:paraId="1AD1CAC6" w14:textId="77777777" w:rsidR="00E01CF4" w:rsidRDefault="00E01CF4">
      <w:pPr>
        <w:pStyle w:val="KeinLeerraum"/>
      </w:pPr>
    </w:p>
    <w:p w14:paraId="7D5CC333" w14:textId="77777777" w:rsidR="00E01CF4" w:rsidRDefault="00E01CF4">
      <w:pPr>
        <w:pStyle w:val="KeinLeerraum"/>
      </w:pPr>
    </w:p>
    <w:p w14:paraId="6AB98159" w14:textId="77777777" w:rsidR="00E01CF4" w:rsidRDefault="00E01CF4">
      <w:pPr>
        <w:pStyle w:val="KeinLeerraum"/>
      </w:pPr>
    </w:p>
    <w:p w14:paraId="69A41D0E" w14:textId="77777777" w:rsidR="00E01CF4" w:rsidRDefault="00E01CF4">
      <w:pPr>
        <w:pStyle w:val="KeinLeerraum"/>
      </w:pPr>
    </w:p>
    <w:p w14:paraId="57FB873D" w14:textId="77777777" w:rsidR="00E01CF4" w:rsidRDefault="00E01CF4">
      <w:pPr>
        <w:pStyle w:val="KeinLeerraum"/>
      </w:pPr>
    </w:p>
    <w:p w14:paraId="6780113D" w14:textId="77777777" w:rsidR="00E01CF4" w:rsidRDefault="00E01CF4">
      <w:pPr>
        <w:pStyle w:val="KeinLeerraum"/>
      </w:pPr>
    </w:p>
    <w:p w14:paraId="37224872" w14:textId="77777777" w:rsidR="00E01CF4" w:rsidRDefault="00E01CF4">
      <w:pPr>
        <w:pStyle w:val="KeinLeerraum"/>
      </w:pPr>
    </w:p>
    <w:p w14:paraId="39421DD9" w14:textId="77777777" w:rsidR="00E01CF4" w:rsidRDefault="00E01CF4">
      <w:pPr>
        <w:pStyle w:val="KeinLeerraum"/>
      </w:pPr>
    </w:p>
    <w:p w14:paraId="387FDEE8" w14:textId="77777777" w:rsidR="00E01CF4" w:rsidRDefault="00E01CF4">
      <w:pPr>
        <w:pStyle w:val="KeinLeerraum"/>
      </w:pPr>
    </w:p>
    <w:p w14:paraId="1C97324A" w14:textId="77777777" w:rsidR="00E01CF4" w:rsidRDefault="00E01CF4">
      <w:pPr>
        <w:pStyle w:val="KeinLeerraum"/>
      </w:pPr>
    </w:p>
    <w:p w14:paraId="6F7109B6" w14:textId="77777777" w:rsidR="00E01CF4" w:rsidRDefault="00E01CF4">
      <w:pPr>
        <w:pStyle w:val="KeinLeerraum"/>
      </w:pPr>
    </w:p>
    <w:p w14:paraId="5E8E7A3C" w14:textId="77777777" w:rsidR="00E01CF4" w:rsidRDefault="00E01CF4">
      <w:pPr>
        <w:pStyle w:val="KeinLeerraum"/>
      </w:pPr>
    </w:p>
    <w:p w14:paraId="1AF43806" w14:textId="77777777" w:rsidR="00E01CF4" w:rsidRDefault="00E01CF4">
      <w:pPr>
        <w:pStyle w:val="KeinLeerraum"/>
      </w:pPr>
    </w:p>
    <w:p w14:paraId="26160B0F" w14:textId="77777777" w:rsidR="00E01CF4" w:rsidRDefault="00E01CF4">
      <w:pPr>
        <w:pStyle w:val="KeinLeerraum"/>
      </w:pPr>
    </w:p>
    <w:p w14:paraId="36B2FFDD" w14:textId="77777777" w:rsidR="00E01CF4" w:rsidRDefault="00E01CF4">
      <w:pPr>
        <w:pStyle w:val="KeinLeerraum"/>
      </w:pPr>
    </w:p>
    <w:p w14:paraId="0C0E8AB8" w14:textId="77777777" w:rsidR="00E01CF4" w:rsidRDefault="00E01CF4">
      <w:pPr>
        <w:pStyle w:val="KeinLeerraum"/>
      </w:pPr>
    </w:p>
    <w:p w14:paraId="24EC689F" w14:textId="77777777" w:rsidR="00E01CF4" w:rsidRDefault="00E01CF4">
      <w:pPr>
        <w:pStyle w:val="KeinLeerraum"/>
      </w:pPr>
    </w:p>
    <w:p w14:paraId="1C7662F2" w14:textId="77777777" w:rsidR="00E01CF4" w:rsidRDefault="00E01CF4">
      <w:pPr>
        <w:pStyle w:val="KeinLeerraum"/>
      </w:pPr>
    </w:p>
    <w:p w14:paraId="04BEA6D3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lastRenderedPageBreak/>
        <w:t>Arbeitsschritte</w:t>
      </w:r>
    </w:p>
    <w:p w14:paraId="21129604" w14:textId="77777777" w:rsidR="00E01CF4" w:rsidRDefault="00E01CF4">
      <w:pPr>
        <w:pStyle w:val="KeinLeerraum"/>
      </w:pPr>
    </w:p>
    <w:tbl>
      <w:tblPr>
        <w:tblW w:w="989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5153"/>
        <w:gridCol w:w="3883"/>
      </w:tblGrid>
      <w:tr w:rsidR="00E01CF4" w14:paraId="4CC4BDD3" w14:textId="7777777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A98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1D51E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Nr.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A98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9CC8C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Erklärung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A98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8D8DF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Bild</w:t>
            </w:r>
          </w:p>
        </w:tc>
      </w:tr>
      <w:tr w:rsidR="00E01CF4" w14:paraId="7F9F24E5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32730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3269E" w14:textId="77777777" w:rsidR="00E01CF4" w:rsidRDefault="00344A9D">
            <w:pPr>
              <w:pStyle w:val="KeinLeerraum"/>
            </w:pPr>
            <w:r>
              <w:t>Werkzeug hergerichtet:</w:t>
            </w:r>
          </w:p>
          <w:p w14:paraId="141D4E7F" w14:textId="77777777" w:rsidR="00E01CF4" w:rsidRDefault="00344A9D">
            <w:pPr>
              <w:pStyle w:val="KeinLeerraum"/>
            </w:pPr>
            <w:r>
              <w:t>Japansäge</w:t>
            </w:r>
          </w:p>
          <w:p w14:paraId="43592279" w14:textId="77777777" w:rsidR="00E01CF4" w:rsidRDefault="00344A9D">
            <w:pPr>
              <w:pStyle w:val="KeinLeerraum"/>
            </w:pPr>
            <w:r>
              <w:t>Meterstab</w:t>
            </w:r>
          </w:p>
          <w:p w14:paraId="4D8C489C" w14:textId="77777777" w:rsidR="00E01CF4" w:rsidRDefault="00344A9D">
            <w:pPr>
              <w:pStyle w:val="KeinLeerraum"/>
            </w:pPr>
            <w:r>
              <w:t>Holzleim</w:t>
            </w:r>
          </w:p>
          <w:p w14:paraId="19CA5B8C" w14:textId="77777777" w:rsidR="00E01CF4" w:rsidRDefault="00344A9D">
            <w:pPr>
              <w:pStyle w:val="KeinLeerraum"/>
            </w:pPr>
            <w:r>
              <w:t>Schleifpapier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6B94B" w14:textId="77777777" w:rsidR="00E01CF4" w:rsidRDefault="00344A9D">
            <w:pPr>
              <w:pStyle w:val="KeinLeerraum"/>
            </w:pPr>
            <w:r>
              <w:rPr>
                <w:noProof/>
              </w:rPr>
              <w:drawing>
                <wp:inline distT="0" distB="0" distL="0" distR="0" wp14:anchorId="605BF2A0" wp14:editId="4277D57E">
                  <wp:extent cx="2328995" cy="1598389"/>
                  <wp:effectExtent l="0" t="0" r="0" b="1811"/>
                  <wp:docPr id="6" name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995" cy="159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CF4" w14:paraId="05182AB5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75D4E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34A56" w14:textId="77777777" w:rsidR="00E01CF4" w:rsidRDefault="00344A9D">
            <w:pPr>
              <w:pStyle w:val="KeinLeerraum"/>
            </w:pPr>
            <w:r>
              <w:t>Einzelteile auf Holz angezeichnet</w:t>
            </w:r>
          </w:p>
          <w:p w14:paraId="4C678648" w14:textId="77777777" w:rsidR="00E01CF4" w:rsidRDefault="00344A9D">
            <w:pPr>
              <w:pStyle w:val="KeinLeerraum"/>
            </w:pPr>
            <w:r>
              <w:t>Winkel</w:t>
            </w:r>
          </w:p>
          <w:p w14:paraId="3A97451C" w14:textId="77777777" w:rsidR="00E01CF4" w:rsidRDefault="00344A9D">
            <w:pPr>
              <w:pStyle w:val="KeinLeerraum"/>
            </w:pPr>
            <w:r>
              <w:t>…</w:t>
            </w:r>
          </w:p>
          <w:p w14:paraId="58430B8D" w14:textId="77777777" w:rsidR="00E01CF4" w:rsidRDefault="00344A9D">
            <w:pPr>
              <w:pStyle w:val="KeinLeerraum"/>
            </w:pPr>
            <w:r>
              <w:t>…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F0BE6" w14:textId="77777777" w:rsidR="00E01CF4" w:rsidRDefault="00E01CF4">
            <w:pPr>
              <w:pStyle w:val="KeinLeerraum"/>
            </w:pPr>
          </w:p>
        </w:tc>
      </w:tr>
      <w:tr w:rsidR="00E01CF4" w14:paraId="429F698D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B256B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72E2D" w14:textId="77777777" w:rsidR="00E01CF4" w:rsidRDefault="00E01CF4">
            <w:pPr>
              <w:pStyle w:val="KeinLeerraum"/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31F94" w14:textId="77777777" w:rsidR="00E01CF4" w:rsidRDefault="00E01CF4">
            <w:pPr>
              <w:pStyle w:val="KeinLeerraum"/>
            </w:pPr>
          </w:p>
        </w:tc>
      </w:tr>
      <w:tr w:rsidR="00E01CF4" w14:paraId="75C5C760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11891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8646A" w14:textId="77777777" w:rsidR="00E01CF4" w:rsidRDefault="00E01CF4">
            <w:pPr>
              <w:pStyle w:val="KeinLeerraum"/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12C86" w14:textId="77777777" w:rsidR="00E01CF4" w:rsidRDefault="00E01CF4">
            <w:pPr>
              <w:pStyle w:val="KeinLeerraum"/>
            </w:pPr>
          </w:p>
        </w:tc>
      </w:tr>
      <w:tr w:rsidR="00E01CF4" w14:paraId="3D00221D" w14:textId="77777777">
        <w:tblPrEx>
          <w:tblCellMar>
            <w:top w:w="0" w:type="dxa"/>
            <w:bottom w:w="0" w:type="dxa"/>
          </w:tblCellMar>
        </w:tblPrEx>
        <w:trPr>
          <w:trHeight w:val="2567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E9EA4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8E1A7" w14:textId="77777777" w:rsidR="00E01CF4" w:rsidRDefault="00E01CF4">
            <w:pPr>
              <w:pStyle w:val="KeinLeerraum"/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5A8F9" w14:textId="77777777" w:rsidR="00E01CF4" w:rsidRDefault="00E01CF4">
            <w:pPr>
              <w:pStyle w:val="KeinLeerraum"/>
            </w:pPr>
          </w:p>
        </w:tc>
      </w:tr>
    </w:tbl>
    <w:p w14:paraId="49297B37" w14:textId="77777777" w:rsidR="00E01CF4" w:rsidRDefault="00E01CF4">
      <w:pPr>
        <w:pStyle w:val="KeinLeerraum"/>
      </w:pPr>
    </w:p>
    <w:p w14:paraId="5768CE29" w14:textId="77777777" w:rsidR="00E01CF4" w:rsidRDefault="00E01CF4">
      <w:pPr>
        <w:pStyle w:val="KeinLeerraum"/>
        <w:jc w:val="center"/>
        <w:rPr>
          <w:b/>
          <w:bCs/>
          <w:color w:val="BF4E14"/>
          <w:sz w:val="40"/>
          <w:szCs w:val="40"/>
        </w:rPr>
      </w:pPr>
    </w:p>
    <w:p w14:paraId="6AB9EB49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t>Arbeitsschritte</w:t>
      </w:r>
    </w:p>
    <w:p w14:paraId="79843B0A" w14:textId="77777777" w:rsidR="00E01CF4" w:rsidRDefault="00E01CF4">
      <w:pPr>
        <w:pStyle w:val="KeinLeerraum"/>
      </w:pPr>
    </w:p>
    <w:tbl>
      <w:tblPr>
        <w:tblW w:w="989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392"/>
        <w:gridCol w:w="3636"/>
      </w:tblGrid>
      <w:tr w:rsidR="00E01CF4" w14:paraId="743175AB" w14:textId="7777777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A98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9E192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bookmarkStart w:id="0" w:name="_Hlk220569764"/>
            <w:r>
              <w:rPr>
                <w:b/>
                <w:bCs/>
                <w:sz w:val="40"/>
                <w:szCs w:val="40"/>
              </w:rPr>
              <w:t>Nr.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A98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F9075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Erklärung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A98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599FD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Bild</w:t>
            </w:r>
          </w:p>
        </w:tc>
      </w:tr>
      <w:tr w:rsidR="00E01CF4" w14:paraId="4DD7BFE1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C1D81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4A56C" w14:textId="77777777" w:rsidR="00E01CF4" w:rsidRDefault="00E01CF4">
            <w:pPr>
              <w:pStyle w:val="KeinLeerraum"/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AE59E" w14:textId="77777777" w:rsidR="00E01CF4" w:rsidRDefault="00E01CF4">
            <w:pPr>
              <w:pStyle w:val="KeinLeerraum"/>
            </w:pPr>
          </w:p>
        </w:tc>
      </w:tr>
      <w:tr w:rsidR="00E01CF4" w14:paraId="7AC81322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900A3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7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A6E9E" w14:textId="77777777" w:rsidR="00E01CF4" w:rsidRDefault="00E01CF4">
            <w:pPr>
              <w:pStyle w:val="KeinLeerraum"/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27179" w14:textId="77777777" w:rsidR="00E01CF4" w:rsidRDefault="00E01CF4">
            <w:pPr>
              <w:pStyle w:val="KeinLeerraum"/>
            </w:pPr>
          </w:p>
        </w:tc>
      </w:tr>
      <w:tr w:rsidR="00E01CF4" w14:paraId="0B61AA2B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2F9EF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B25F4" w14:textId="77777777" w:rsidR="00E01CF4" w:rsidRDefault="00E01CF4">
            <w:pPr>
              <w:pStyle w:val="KeinLeerraum"/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C0392" w14:textId="77777777" w:rsidR="00E01CF4" w:rsidRDefault="00E01CF4">
            <w:pPr>
              <w:pStyle w:val="KeinLeerraum"/>
            </w:pPr>
          </w:p>
        </w:tc>
      </w:tr>
      <w:tr w:rsidR="00E01CF4" w14:paraId="52444CD2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9FAF4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9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D397C" w14:textId="77777777" w:rsidR="00E01CF4" w:rsidRDefault="00E01CF4">
            <w:pPr>
              <w:pStyle w:val="KeinLeerraum"/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31188" w14:textId="77777777" w:rsidR="00E01CF4" w:rsidRDefault="00E01CF4">
            <w:pPr>
              <w:pStyle w:val="KeinLeerraum"/>
            </w:pPr>
          </w:p>
        </w:tc>
      </w:tr>
      <w:tr w:rsidR="00E01CF4" w14:paraId="658ADA14" w14:textId="77777777">
        <w:tblPrEx>
          <w:tblCellMar>
            <w:top w:w="0" w:type="dxa"/>
            <w:bottom w:w="0" w:type="dxa"/>
          </w:tblCellMar>
        </w:tblPrEx>
        <w:trPr>
          <w:trHeight w:val="2611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3F9E5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6855B" w14:textId="77777777" w:rsidR="00E01CF4" w:rsidRDefault="00E01CF4">
            <w:pPr>
              <w:pStyle w:val="KeinLeerraum"/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6D29F" w14:textId="77777777" w:rsidR="00E01CF4" w:rsidRDefault="00E01CF4">
            <w:pPr>
              <w:pStyle w:val="KeinLeerraum"/>
            </w:pPr>
          </w:p>
        </w:tc>
      </w:tr>
      <w:bookmarkEnd w:id="0"/>
    </w:tbl>
    <w:p w14:paraId="1ADD1393" w14:textId="77777777" w:rsidR="00E01CF4" w:rsidRDefault="00E01CF4">
      <w:pPr>
        <w:pStyle w:val="KeinLeerraum"/>
        <w:rPr>
          <w:b/>
          <w:bCs/>
          <w:color w:val="BF4E14"/>
        </w:rPr>
      </w:pPr>
    </w:p>
    <w:p w14:paraId="2E44ADDE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t xml:space="preserve">Arbeitsschritte </w:t>
      </w:r>
    </w:p>
    <w:p w14:paraId="1BCEF1B8" w14:textId="77777777" w:rsidR="00E01CF4" w:rsidRDefault="00E01CF4">
      <w:pPr>
        <w:pStyle w:val="KeinLeerraum"/>
        <w:jc w:val="center"/>
      </w:pPr>
    </w:p>
    <w:tbl>
      <w:tblPr>
        <w:tblW w:w="989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392"/>
        <w:gridCol w:w="3636"/>
      </w:tblGrid>
      <w:tr w:rsidR="00E01CF4" w14:paraId="019EDF57" w14:textId="7777777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A98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BF20A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Nr.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A98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14D6F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Erklärung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A98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4996D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Bild</w:t>
            </w:r>
          </w:p>
        </w:tc>
      </w:tr>
      <w:tr w:rsidR="00E01CF4" w14:paraId="6DDA3039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AC015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11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7B74E" w14:textId="77777777" w:rsidR="00E01CF4" w:rsidRDefault="00E01CF4">
            <w:pPr>
              <w:pStyle w:val="KeinLeerraum"/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FE9D4" w14:textId="77777777" w:rsidR="00E01CF4" w:rsidRDefault="00E01CF4">
            <w:pPr>
              <w:pStyle w:val="KeinLeerraum"/>
            </w:pPr>
          </w:p>
        </w:tc>
      </w:tr>
      <w:tr w:rsidR="00E01CF4" w14:paraId="491666D0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8DC1D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12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12378" w14:textId="77777777" w:rsidR="00E01CF4" w:rsidRDefault="00E01CF4">
            <w:pPr>
              <w:pStyle w:val="KeinLeerraum"/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A91C0" w14:textId="77777777" w:rsidR="00E01CF4" w:rsidRDefault="00E01CF4">
            <w:pPr>
              <w:pStyle w:val="KeinLeerraum"/>
            </w:pPr>
          </w:p>
        </w:tc>
      </w:tr>
      <w:tr w:rsidR="00E01CF4" w14:paraId="5AA2E9FE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32143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13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FF02B" w14:textId="77777777" w:rsidR="00E01CF4" w:rsidRDefault="00E01CF4">
            <w:pPr>
              <w:pStyle w:val="KeinLeerraum"/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D5997" w14:textId="77777777" w:rsidR="00E01CF4" w:rsidRDefault="00E01CF4">
            <w:pPr>
              <w:pStyle w:val="KeinLeerraum"/>
            </w:pPr>
          </w:p>
        </w:tc>
      </w:tr>
      <w:tr w:rsidR="00E01CF4" w14:paraId="3697C789" w14:textId="77777777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7A3F2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14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93941" w14:textId="77777777" w:rsidR="00E01CF4" w:rsidRDefault="00E01CF4">
            <w:pPr>
              <w:pStyle w:val="KeinLeerraum"/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6513F" w14:textId="77777777" w:rsidR="00E01CF4" w:rsidRDefault="00E01CF4">
            <w:pPr>
              <w:pStyle w:val="KeinLeerraum"/>
            </w:pPr>
          </w:p>
        </w:tc>
      </w:tr>
      <w:tr w:rsidR="00E01CF4" w14:paraId="77EEA668" w14:textId="77777777">
        <w:tblPrEx>
          <w:tblCellMar>
            <w:top w:w="0" w:type="dxa"/>
            <w:bottom w:w="0" w:type="dxa"/>
          </w:tblCellMar>
        </w:tblPrEx>
        <w:trPr>
          <w:trHeight w:val="2567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EB0F4" w14:textId="77777777" w:rsidR="00E01CF4" w:rsidRDefault="00344A9D">
            <w:pPr>
              <w:pStyle w:val="KeinLeerraum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15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766D8" w14:textId="77777777" w:rsidR="00E01CF4" w:rsidRDefault="00344A9D">
            <w:pPr>
              <w:pStyle w:val="KeinLeerraum"/>
            </w:pPr>
            <w:r>
              <w:t>Fertiges Vogelhaus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13D04" w14:textId="77777777" w:rsidR="00E01CF4" w:rsidRDefault="00344A9D">
            <w:pPr>
              <w:pStyle w:val="KeinLeerraum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A4615CC" wp14:editId="3DBEF07A">
                  <wp:simplePos x="0" y="0"/>
                  <wp:positionH relativeFrom="column">
                    <wp:posOffset>-8887</wp:posOffset>
                  </wp:positionH>
                  <wp:positionV relativeFrom="paragraph">
                    <wp:posOffset>6986</wp:posOffset>
                  </wp:positionV>
                  <wp:extent cx="2065839" cy="1581125"/>
                  <wp:effectExtent l="0" t="0" r="0" b="25"/>
                  <wp:wrapNone/>
                  <wp:docPr id="7" name="Grafik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839" cy="15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972C976" w14:textId="77777777" w:rsidR="00E01CF4" w:rsidRDefault="00E01CF4">
      <w:pPr>
        <w:pStyle w:val="KeinLeerraum"/>
      </w:pPr>
    </w:p>
    <w:p w14:paraId="63A77A13" w14:textId="77777777" w:rsidR="00E01CF4" w:rsidRDefault="00E01CF4">
      <w:pPr>
        <w:pStyle w:val="KeinLeerraum"/>
      </w:pPr>
    </w:p>
    <w:p w14:paraId="2B030C50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t>WiB-Thema</w:t>
      </w:r>
    </w:p>
    <w:p w14:paraId="2EFC11A2" w14:textId="77777777" w:rsidR="00E01CF4" w:rsidRDefault="00E01CF4">
      <w:pPr>
        <w:pStyle w:val="KeinLeerraum"/>
      </w:pPr>
    </w:p>
    <w:p w14:paraId="173D5303" w14:textId="77777777" w:rsidR="00E01CF4" w:rsidRDefault="00E01CF4">
      <w:pPr>
        <w:pStyle w:val="KeinLeerraum"/>
      </w:pPr>
    </w:p>
    <w:p w14:paraId="26A667CB" w14:textId="77777777" w:rsidR="00E01CF4" w:rsidRDefault="00E01CF4">
      <w:pPr>
        <w:pStyle w:val="KeinLeerraum"/>
      </w:pPr>
    </w:p>
    <w:p w14:paraId="58E89815" w14:textId="77777777" w:rsidR="00E01CF4" w:rsidRDefault="00E01CF4">
      <w:pPr>
        <w:pStyle w:val="KeinLeerraum"/>
      </w:pPr>
    </w:p>
    <w:p w14:paraId="6E1F4673" w14:textId="77777777" w:rsidR="00E01CF4" w:rsidRDefault="00E01CF4">
      <w:pPr>
        <w:pStyle w:val="KeinLeerraum"/>
      </w:pPr>
    </w:p>
    <w:p w14:paraId="40DEAE67" w14:textId="77777777" w:rsidR="00E01CF4" w:rsidRDefault="00E01CF4">
      <w:pPr>
        <w:pStyle w:val="KeinLeerraum"/>
      </w:pPr>
    </w:p>
    <w:p w14:paraId="39D56C60" w14:textId="77777777" w:rsidR="00E01CF4" w:rsidRDefault="00E01CF4">
      <w:pPr>
        <w:pStyle w:val="KeinLeerraum"/>
      </w:pPr>
    </w:p>
    <w:p w14:paraId="4BAB793D" w14:textId="77777777" w:rsidR="00E01CF4" w:rsidRDefault="00E01CF4">
      <w:pPr>
        <w:pStyle w:val="KeinLeerraum"/>
      </w:pPr>
    </w:p>
    <w:p w14:paraId="0C56F540" w14:textId="77777777" w:rsidR="00E01CF4" w:rsidRDefault="00E01CF4">
      <w:pPr>
        <w:pStyle w:val="KeinLeerraum"/>
      </w:pPr>
    </w:p>
    <w:p w14:paraId="7F0B54CA" w14:textId="77777777" w:rsidR="00E01CF4" w:rsidRDefault="00E01CF4">
      <w:pPr>
        <w:pStyle w:val="KeinLeerraum"/>
      </w:pPr>
    </w:p>
    <w:p w14:paraId="70C0C097" w14:textId="77777777" w:rsidR="00E01CF4" w:rsidRDefault="00E01CF4">
      <w:pPr>
        <w:pStyle w:val="KeinLeerraum"/>
      </w:pPr>
    </w:p>
    <w:p w14:paraId="2DA960C2" w14:textId="77777777" w:rsidR="00E01CF4" w:rsidRDefault="00E01CF4">
      <w:pPr>
        <w:pStyle w:val="KeinLeerraum"/>
      </w:pPr>
    </w:p>
    <w:p w14:paraId="55F1CEB6" w14:textId="77777777" w:rsidR="00E01CF4" w:rsidRDefault="00E01CF4">
      <w:pPr>
        <w:pStyle w:val="KeinLeerraum"/>
      </w:pPr>
    </w:p>
    <w:p w14:paraId="38940CF6" w14:textId="77777777" w:rsidR="00E01CF4" w:rsidRDefault="00E01CF4">
      <w:pPr>
        <w:pStyle w:val="KeinLeerraum"/>
      </w:pPr>
    </w:p>
    <w:p w14:paraId="22C201FA" w14:textId="77777777" w:rsidR="00E01CF4" w:rsidRDefault="00E01CF4">
      <w:pPr>
        <w:pStyle w:val="KeinLeerraum"/>
      </w:pPr>
    </w:p>
    <w:p w14:paraId="07D287AD" w14:textId="77777777" w:rsidR="00E01CF4" w:rsidRDefault="00E01CF4">
      <w:pPr>
        <w:pStyle w:val="KeinLeerraum"/>
      </w:pPr>
    </w:p>
    <w:p w14:paraId="32AB9FA3" w14:textId="77777777" w:rsidR="00E01CF4" w:rsidRDefault="00E01CF4">
      <w:pPr>
        <w:pStyle w:val="KeinLeerraum"/>
      </w:pPr>
    </w:p>
    <w:p w14:paraId="7D17F4FF" w14:textId="77777777" w:rsidR="00E01CF4" w:rsidRDefault="00E01CF4">
      <w:pPr>
        <w:pStyle w:val="KeinLeerraum"/>
      </w:pPr>
    </w:p>
    <w:p w14:paraId="1B1ED11A" w14:textId="77777777" w:rsidR="00E01CF4" w:rsidRDefault="00E01CF4">
      <w:pPr>
        <w:pStyle w:val="KeinLeerraum"/>
      </w:pPr>
    </w:p>
    <w:p w14:paraId="08488CAB" w14:textId="77777777" w:rsidR="00E01CF4" w:rsidRDefault="00E01CF4">
      <w:pPr>
        <w:pStyle w:val="KeinLeerraum"/>
      </w:pPr>
    </w:p>
    <w:p w14:paraId="624934C4" w14:textId="77777777" w:rsidR="00E01CF4" w:rsidRDefault="00E01CF4">
      <w:pPr>
        <w:pStyle w:val="KeinLeerraum"/>
      </w:pPr>
    </w:p>
    <w:p w14:paraId="2D7A2955" w14:textId="77777777" w:rsidR="00E01CF4" w:rsidRDefault="00E01CF4">
      <w:pPr>
        <w:pStyle w:val="KeinLeerraum"/>
      </w:pPr>
    </w:p>
    <w:p w14:paraId="42906B75" w14:textId="77777777" w:rsidR="00E01CF4" w:rsidRDefault="00E01CF4">
      <w:pPr>
        <w:pStyle w:val="KeinLeerraum"/>
      </w:pPr>
    </w:p>
    <w:p w14:paraId="39774F94" w14:textId="77777777" w:rsidR="00E01CF4" w:rsidRDefault="00E01CF4">
      <w:pPr>
        <w:pStyle w:val="KeinLeerraum"/>
      </w:pPr>
    </w:p>
    <w:p w14:paraId="3134C612" w14:textId="77777777" w:rsidR="00E01CF4" w:rsidRDefault="00E01CF4">
      <w:pPr>
        <w:pStyle w:val="KeinLeerraum"/>
      </w:pPr>
    </w:p>
    <w:p w14:paraId="509F6A31" w14:textId="77777777" w:rsidR="00E01CF4" w:rsidRDefault="00E01CF4">
      <w:pPr>
        <w:pStyle w:val="KeinLeerraum"/>
      </w:pPr>
    </w:p>
    <w:p w14:paraId="0EB9C8D9" w14:textId="77777777" w:rsidR="00E01CF4" w:rsidRDefault="00E01CF4">
      <w:pPr>
        <w:pStyle w:val="KeinLeerraum"/>
      </w:pPr>
    </w:p>
    <w:p w14:paraId="085AE7A8" w14:textId="77777777" w:rsidR="00E01CF4" w:rsidRDefault="00E01CF4">
      <w:pPr>
        <w:pStyle w:val="KeinLeerraum"/>
      </w:pPr>
    </w:p>
    <w:p w14:paraId="2275BBB3" w14:textId="77777777" w:rsidR="00E01CF4" w:rsidRDefault="00E01CF4">
      <w:pPr>
        <w:pStyle w:val="KeinLeerraum"/>
      </w:pPr>
    </w:p>
    <w:p w14:paraId="19AE8730" w14:textId="77777777" w:rsidR="00E01CF4" w:rsidRDefault="00E01CF4">
      <w:pPr>
        <w:pStyle w:val="KeinLeerraum"/>
      </w:pPr>
    </w:p>
    <w:p w14:paraId="57850903" w14:textId="77777777" w:rsidR="00E01CF4" w:rsidRDefault="00E01CF4">
      <w:pPr>
        <w:pStyle w:val="KeinLeerraum"/>
      </w:pPr>
    </w:p>
    <w:p w14:paraId="25B7AA5B" w14:textId="77777777" w:rsidR="00E01CF4" w:rsidRDefault="00E01CF4">
      <w:pPr>
        <w:pStyle w:val="KeinLeerraum"/>
      </w:pPr>
    </w:p>
    <w:p w14:paraId="120F3EFA" w14:textId="77777777" w:rsidR="00E01CF4" w:rsidRDefault="00E01CF4">
      <w:pPr>
        <w:pStyle w:val="KeinLeerraum"/>
      </w:pPr>
    </w:p>
    <w:p w14:paraId="6DEFAF18" w14:textId="77777777" w:rsidR="00E01CF4" w:rsidRDefault="00E01CF4">
      <w:pPr>
        <w:pStyle w:val="KeinLeerraum"/>
      </w:pPr>
    </w:p>
    <w:p w14:paraId="1F1D275A" w14:textId="77777777" w:rsidR="00E01CF4" w:rsidRDefault="00E01CF4">
      <w:pPr>
        <w:pStyle w:val="KeinLeerraum"/>
      </w:pPr>
    </w:p>
    <w:p w14:paraId="3C7B7672" w14:textId="77777777" w:rsidR="00E01CF4" w:rsidRDefault="00E01CF4">
      <w:pPr>
        <w:pStyle w:val="KeinLeerraum"/>
      </w:pPr>
    </w:p>
    <w:p w14:paraId="677BC994" w14:textId="77777777" w:rsidR="00E01CF4" w:rsidRDefault="00E01CF4">
      <w:pPr>
        <w:pStyle w:val="KeinLeerraum"/>
      </w:pPr>
    </w:p>
    <w:p w14:paraId="12F12EA0" w14:textId="77777777" w:rsidR="00E01CF4" w:rsidRDefault="00E01CF4">
      <w:pPr>
        <w:pStyle w:val="KeinLeerraum"/>
      </w:pPr>
    </w:p>
    <w:p w14:paraId="49966D44" w14:textId="77777777" w:rsidR="00E01CF4" w:rsidRDefault="00E01CF4">
      <w:pPr>
        <w:pStyle w:val="KeinLeerraum"/>
      </w:pPr>
    </w:p>
    <w:p w14:paraId="2AEAABF0" w14:textId="77777777" w:rsidR="00E01CF4" w:rsidRDefault="00E01CF4">
      <w:pPr>
        <w:pStyle w:val="KeinLeerraum"/>
      </w:pPr>
    </w:p>
    <w:p w14:paraId="07D2CEB0" w14:textId="77777777" w:rsidR="00E01CF4" w:rsidRDefault="00E01CF4">
      <w:pPr>
        <w:pStyle w:val="KeinLeerraum"/>
      </w:pPr>
    </w:p>
    <w:p w14:paraId="3D4FE7C4" w14:textId="77777777" w:rsidR="00E01CF4" w:rsidRDefault="00E01CF4">
      <w:pPr>
        <w:pStyle w:val="KeinLeerraum"/>
      </w:pPr>
    </w:p>
    <w:p w14:paraId="3D7B1C06" w14:textId="77777777" w:rsidR="00E01CF4" w:rsidRDefault="00E01CF4">
      <w:pPr>
        <w:pStyle w:val="KeinLeerraum"/>
      </w:pPr>
    </w:p>
    <w:p w14:paraId="36EEF982" w14:textId="77777777" w:rsidR="00E01CF4" w:rsidRDefault="00E01CF4">
      <w:pPr>
        <w:pStyle w:val="KeinLeerraum"/>
      </w:pPr>
    </w:p>
    <w:p w14:paraId="08E6B637" w14:textId="77777777" w:rsidR="00E01CF4" w:rsidRDefault="00E01CF4">
      <w:pPr>
        <w:pStyle w:val="KeinLeerraum"/>
      </w:pPr>
    </w:p>
    <w:p w14:paraId="15E9021F" w14:textId="77777777" w:rsidR="00E01CF4" w:rsidRDefault="00E01CF4">
      <w:pPr>
        <w:pStyle w:val="KeinLeerraum"/>
      </w:pPr>
    </w:p>
    <w:p w14:paraId="27032433" w14:textId="77777777" w:rsidR="00E01CF4" w:rsidRDefault="00E01CF4">
      <w:pPr>
        <w:pStyle w:val="KeinLeerraum"/>
        <w:rPr>
          <w:b/>
          <w:bCs/>
          <w:color w:val="BF4E14"/>
          <w:sz w:val="40"/>
          <w:szCs w:val="40"/>
        </w:rPr>
      </w:pPr>
    </w:p>
    <w:p w14:paraId="3E907033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t>Zeichnungen</w:t>
      </w:r>
    </w:p>
    <w:p w14:paraId="462D2CCB" w14:textId="77777777" w:rsidR="00E01CF4" w:rsidRDefault="00E01CF4">
      <w:pPr>
        <w:pStyle w:val="KeinLeerraum"/>
      </w:pPr>
    </w:p>
    <w:p w14:paraId="4E1C4089" w14:textId="77777777" w:rsidR="00E01CF4" w:rsidRDefault="00E01CF4">
      <w:pPr>
        <w:pStyle w:val="KeinLeerraum"/>
      </w:pPr>
    </w:p>
    <w:p w14:paraId="2CE4AAFA" w14:textId="77777777" w:rsidR="00E01CF4" w:rsidRDefault="00E01CF4">
      <w:pPr>
        <w:pStyle w:val="KeinLeerraum"/>
      </w:pPr>
    </w:p>
    <w:p w14:paraId="5B7FFF2D" w14:textId="77777777" w:rsidR="00E01CF4" w:rsidRDefault="00E01CF4">
      <w:pPr>
        <w:pStyle w:val="KeinLeerraum"/>
      </w:pPr>
    </w:p>
    <w:p w14:paraId="586D50B1" w14:textId="77777777" w:rsidR="00E01CF4" w:rsidRDefault="00E01CF4">
      <w:pPr>
        <w:pStyle w:val="KeinLeerraum"/>
      </w:pPr>
    </w:p>
    <w:p w14:paraId="74BD6CFD" w14:textId="77777777" w:rsidR="00E01CF4" w:rsidRDefault="00E01CF4">
      <w:pPr>
        <w:pStyle w:val="KeinLeerraum"/>
      </w:pPr>
    </w:p>
    <w:p w14:paraId="220B2C2F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11C4917" wp14:editId="152CF038">
            <wp:simplePos x="0" y="0"/>
            <wp:positionH relativeFrom="margin">
              <wp:align>left</wp:align>
            </wp:positionH>
            <wp:positionV relativeFrom="paragraph">
              <wp:posOffset>247535</wp:posOffset>
            </wp:positionV>
            <wp:extent cx="8571869" cy="6174678"/>
            <wp:effectExtent l="17496" t="1554" r="18126" b="18127"/>
            <wp:wrapNone/>
            <wp:docPr id="8" name="Grafik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8571869" cy="6174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1AACDBC" w14:textId="77777777" w:rsidR="00E01CF4" w:rsidRDefault="00E01CF4">
      <w:pPr>
        <w:pStyle w:val="KeinLeerraum"/>
      </w:pPr>
    </w:p>
    <w:p w14:paraId="30A363CA" w14:textId="77777777" w:rsidR="00E01CF4" w:rsidRDefault="00E01CF4">
      <w:pPr>
        <w:pStyle w:val="KeinLeerraum"/>
      </w:pPr>
    </w:p>
    <w:p w14:paraId="07380298" w14:textId="77777777" w:rsidR="00E01CF4" w:rsidRDefault="00E01CF4">
      <w:pPr>
        <w:pStyle w:val="KeinLeerraum"/>
      </w:pPr>
    </w:p>
    <w:p w14:paraId="0AC83C44" w14:textId="77777777" w:rsidR="00E01CF4" w:rsidRDefault="00E01CF4">
      <w:pPr>
        <w:pStyle w:val="KeinLeerraum"/>
      </w:pPr>
    </w:p>
    <w:p w14:paraId="3EBCB546" w14:textId="77777777" w:rsidR="00E01CF4" w:rsidRDefault="00E01CF4">
      <w:pPr>
        <w:pStyle w:val="KeinLeerraum"/>
      </w:pPr>
    </w:p>
    <w:p w14:paraId="68831D96" w14:textId="77777777" w:rsidR="00E01CF4" w:rsidRDefault="00E01CF4">
      <w:pPr>
        <w:pStyle w:val="KeinLeerraum"/>
      </w:pPr>
    </w:p>
    <w:p w14:paraId="0912F78F" w14:textId="77777777" w:rsidR="00E01CF4" w:rsidRDefault="00E01CF4">
      <w:pPr>
        <w:pStyle w:val="KeinLeerraum"/>
      </w:pPr>
    </w:p>
    <w:p w14:paraId="37AFEA4A" w14:textId="77777777" w:rsidR="00E01CF4" w:rsidRDefault="00E01CF4">
      <w:pPr>
        <w:pStyle w:val="KeinLeerraum"/>
      </w:pPr>
    </w:p>
    <w:p w14:paraId="72BBDB57" w14:textId="77777777" w:rsidR="00E01CF4" w:rsidRDefault="00E01CF4">
      <w:pPr>
        <w:pStyle w:val="KeinLeerraum"/>
      </w:pPr>
    </w:p>
    <w:p w14:paraId="2BDA9D3B" w14:textId="77777777" w:rsidR="00E01CF4" w:rsidRDefault="00E01CF4">
      <w:pPr>
        <w:pStyle w:val="KeinLeerraum"/>
      </w:pPr>
    </w:p>
    <w:p w14:paraId="7CCEA763" w14:textId="77777777" w:rsidR="00E01CF4" w:rsidRDefault="00E01CF4">
      <w:pPr>
        <w:pStyle w:val="KeinLeerraum"/>
      </w:pPr>
    </w:p>
    <w:p w14:paraId="1EF881B2" w14:textId="77777777" w:rsidR="00E01CF4" w:rsidRDefault="00E01CF4">
      <w:pPr>
        <w:pStyle w:val="KeinLeerraum"/>
      </w:pPr>
    </w:p>
    <w:p w14:paraId="3E943F8A" w14:textId="77777777" w:rsidR="00E01CF4" w:rsidRDefault="00E01CF4">
      <w:pPr>
        <w:pStyle w:val="KeinLeerraum"/>
      </w:pPr>
    </w:p>
    <w:p w14:paraId="58565B9C" w14:textId="77777777" w:rsidR="00E01CF4" w:rsidRDefault="00E01CF4">
      <w:pPr>
        <w:pStyle w:val="KeinLeerraum"/>
      </w:pPr>
    </w:p>
    <w:p w14:paraId="04055EA5" w14:textId="77777777" w:rsidR="00E01CF4" w:rsidRDefault="00E01CF4">
      <w:pPr>
        <w:pStyle w:val="KeinLeerraum"/>
      </w:pPr>
    </w:p>
    <w:p w14:paraId="5D0C93CA" w14:textId="77777777" w:rsidR="00E01CF4" w:rsidRDefault="00E01CF4">
      <w:pPr>
        <w:pStyle w:val="KeinLeerraum"/>
      </w:pPr>
    </w:p>
    <w:p w14:paraId="468EA0E5" w14:textId="77777777" w:rsidR="00E01CF4" w:rsidRDefault="00E01CF4">
      <w:pPr>
        <w:pStyle w:val="KeinLeerraum"/>
      </w:pPr>
    </w:p>
    <w:p w14:paraId="68BF5C56" w14:textId="77777777" w:rsidR="00E01CF4" w:rsidRDefault="00E01CF4">
      <w:pPr>
        <w:pStyle w:val="KeinLeerraum"/>
      </w:pPr>
    </w:p>
    <w:p w14:paraId="104645B5" w14:textId="77777777" w:rsidR="00E01CF4" w:rsidRDefault="00E01CF4">
      <w:pPr>
        <w:pStyle w:val="KeinLeerraum"/>
      </w:pPr>
    </w:p>
    <w:p w14:paraId="72ECEAE5" w14:textId="77777777" w:rsidR="00E01CF4" w:rsidRDefault="00E01CF4">
      <w:pPr>
        <w:pStyle w:val="KeinLeerraum"/>
      </w:pPr>
    </w:p>
    <w:p w14:paraId="05FC5199" w14:textId="77777777" w:rsidR="00E01CF4" w:rsidRDefault="00E01CF4">
      <w:pPr>
        <w:pStyle w:val="KeinLeerraum"/>
      </w:pPr>
    </w:p>
    <w:p w14:paraId="3BD31E8B" w14:textId="77777777" w:rsidR="00E01CF4" w:rsidRDefault="00E01CF4">
      <w:pPr>
        <w:pStyle w:val="KeinLeerraum"/>
      </w:pPr>
    </w:p>
    <w:p w14:paraId="2D478AAC" w14:textId="77777777" w:rsidR="00E01CF4" w:rsidRDefault="00E01CF4">
      <w:pPr>
        <w:pStyle w:val="KeinLeerraum"/>
      </w:pPr>
    </w:p>
    <w:p w14:paraId="2C9FA999" w14:textId="77777777" w:rsidR="00E01CF4" w:rsidRDefault="00E01CF4">
      <w:pPr>
        <w:pStyle w:val="KeinLeerraum"/>
      </w:pPr>
    </w:p>
    <w:p w14:paraId="043A2681" w14:textId="77777777" w:rsidR="00E01CF4" w:rsidRDefault="00E01CF4">
      <w:pPr>
        <w:pStyle w:val="KeinLeerraum"/>
      </w:pPr>
    </w:p>
    <w:p w14:paraId="45E3E71F" w14:textId="77777777" w:rsidR="00E01CF4" w:rsidRDefault="00E01CF4">
      <w:pPr>
        <w:pStyle w:val="KeinLeerraum"/>
      </w:pPr>
    </w:p>
    <w:p w14:paraId="53267C4F" w14:textId="77777777" w:rsidR="00E01CF4" w:rsidRDefault="00E01CF4">
      <w:pPr>
        <w:pStyle w:val="KeinLeerraum"/>
      </w:pPr>
    </w:p>
    <w:p w14:paraId="067BB9B2" w14:textId="77777777" w:rsidR="00E01CF4" w:rsidRDefault="00E01CF4">
      <w:pPr>
        <w:pStyle w:val="KeinLeerraum"/>
      </w:pPr>
    </w:p>
    <w:p w14:paraId="538F90B8" w14:textId="77777777" w:rsidR="00E01CF4" w:rsidRDefault="00E01CF4">
      <w:pPr>
        <w:pStyle w:val="KeinLeerraum"/>
      </w:pPr>
    </w:p>
    <w:p w14:paraId="45AFBF61" w14:textId="77777777" w:rsidR="00E01CF4" w:rsidRDefault="00E01CF4">
      <w:pPr>
        <w:pStyle w:val="KeinLeerraum"/>
      </w:pPr>
    </w:p>
    <w:p w14:paraId="024DD298" w14:textId="77777777" w:rsidR="00E01CF4" w:rsidRDefault="00E01CF4">
      <w:pPr>
        <w:pStyle w:val="KeinLeerraum"/>
      </w:pPr>
    </w:p>
    <w:p w14:paraId="7E94C956" w14:textId="77777777" w:rsidR="00E01CF4" w:rsidRDefault="00E01CF4">
      <w:pPr>
        <w:pStyle w:val="KeinLeerraum"/>
      </w:pPr>
    </w:p>
    <w:p w14:paraId="2CFCEA52" w14:textId="77777777" w:rsidR="00E01CF4" w:rsidRDefault="00E01CF4">
      <w:pPr>
        <w:pStyle w:val="KeinLeerraum"/>
      </w:pPr>
    </w:p>
    <w:p w14:paraId="7DB622ED" w14:textId="77777777" w:rsidR="00E01CF4" w:rsidRDefault="00E01CF4">
      <w:pPr>
        <w:pStyle w:val="KeinLeerraum"/>
      </w:pPr>
    </w:p>
    <w:p w14:paraId="4F66E7D1" w14:textId="77777777" w:rsidR="00E01CF4" w:rsidRDefault="00E01CF4">
      <w:pPr>
        <w:pStyle w:val="KeinLeerraum"/>
      </w:pPr>
    </w:p>
    <w:p w14:paraId="39D8115F" w14:textId="77777777" w:rsidR="00E01CF4" w:rsidRDefault="00E01CF4">
      <w:pPr>
        <w:pStyle w:val="KeinLeerraum"/>
      </w:pPr>
    </w:p>
    <w:p w14:paraId="311F3830" w14:textId="77777777" w:rsidR="00E01CF4" w:rsidRDefault="00E01CF4">
      <w:pPr>
        <w:pStyle w:val="KeinLeerraum"/>
      </w:pPr>
    </w:p>
    <w:p w14:paraId="15BB58A4" w14:textId="77777777" w:rsidR="00E01CF4" w:rsidRDefault="00E01CF4">
      <w:pPr>
        <w:pStyle w:val="KeinLeerraum"/>
      </w:pPr>
    </w:p>
    <w:p w14:paraId="4F443ED4" w14:textId="77777777" w:rsidR="00E01CF4" w:rsidRDefault="00E01CF4">
      <w:pPr>
        <w:pStyle w:val="KeinLeerraum"/>
      </w:pPr>
    </w:p>
    <w:p w14:paraId="082B2E26" w14:textId="77777777" w:rsidR="00E01CF4" w:rsidRDefault="00E01CF4">
      <w:pPr>
        <w:pStyle w:val="KeinLeerraum"/>
        <w:jc w:val="center"/>
        <w:rPr>
          <w:b/>
          <w:bCs/>
          <w:color w:val="BF4E14"/>
          <w:sz w:val="40"/>
          <w:szCs w:val="40"/>
        </w:rPr>
      </w:pPr>
    </w:p>
    <w:p w14:paraId="7B962731" w14:textId="77777777" w:rsidR="00E01CF4" w:rsidRDefault="00E01CF4">
      <w:pPr>
        <w:pStyle w:val="KeinLeerraum"/>
        <w:jc w:val="center"/>
        <w:rPr>
          <w:b/>
          <w:bCs/>
          <w:color w:val="BF4E14"/>
          <w:sz w:val="40"/>
          <w:szCs w:val="40"/>
        </w:rPr>
      </w:pPr>
    </w:p>
    <w:p w14:paraId="4A6A7644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t>Fazit</w:t>
      </w:r>
    </w:p>
    <w:p w14:paraId="7147E518" w14:textId="77777777" w:rsidR="00E01CF4" w:rsidRDefault="00E01CF4">
      <w:pPr>
        <w:pStyle w:val="KeinLeerraum"/>
      </w:pPr>
    </w:p>
    <w:p w14:paraId="6E2CB41D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08474B" wp14:editId="70A3F5DD">
            <wp:simplePos x="0" y="0"/>
            <wp:positionH relativeFrom="column">
              <wp:posOffset>4097874</wp:posOffset>
            </wp:positionH>
            <wp:positionV relativeFrom="paragraph">
              <wp:posOffset>17318</wp:posOffset>
            </wp:positionV>
            <wp:extent cx="2360295" cy="2353308"/>
            <wp:effectExtent l="0" t="0" r="1905" b="8892"/>
            <wp:wrapNone/>
            <wp:docPr id="9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2353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406BA0A" w14:textId="77777777" w:rsidR="00E01CF4" w:rsidRDefault="00E01CF4">
      <w:pPr>
        <w:pStyle w:val="KeinLeerraum"/>
      </w:pPr>
    </w:p>
    <w:p w14:paraId="511BF510" w14:textId="77777777" w:rsidR="00E01CF4" w:rsidRDefault="00E01CF4">
      <w:pPr>
        <w:pStyle w:val="KeinLeerraum"/>
      </w:pPr>
    </w:p>
    <w:p w14:paraId="38954213" w14:textId="77777777" w:rsidR="00E01CF4" w:rsidRDefault="00E01CF4">
      <w:pPr>
        <w:pStyle w:val="KeinLeerraum"/>
      </w:pPr>
    </w:p>
    <w:p w14:paraId="5114B5E2" w14:textId="77777777" w:rsidR="00E01CF4" w:rsidRDefault="00344A9D">
      <w:pPr>
        <w:pStyle w:val="KeinLeerraum"/>
        <w:numPr>
          <w:ilvl w:val="0"/>
          <w:numId w:val="1"/>
        </w:numPr>
      </w:pPr>
      <w:r>
        <w:t>Einkauf: Geld hat für den gesamten Einkauf gereicht.</w:t>
      </w:r>
    </w:p>
    <w:p w14:paraId="229276EB" w14:textId="77777777" w:rsidR="00E01CF4" w:rsidRDefault="00344A9D">
      <w:pPr>
        <w:pStyle w:val="KeinLeerraum"/>
        <w:numPr>
          <w:ilvl w:val="0"/>
          <w:numId w:val="1"/>
        </w:numPr>
      </w:pPr>
      <w:r>
        <w:t xml:space="preserve"> </w:t>
      </w:r>
    </w:p>
    <w:p w14:paraId="67E8EAB6" w14:textId="77777777" w:rsidR="00E01CF4" w:rsidRDefault="00344A9D">
      <w:pPr>
        <w:pStyle w:val="KeinLeerraum"/>
        <w:numPr>
          <w:ilvl w:val="0"/>
          <w:numId w:val="1"/>
        </w:numPr>
      </w:pPr>
      <w:r>
        <w:t xml:space="preserve"> </w:t>
      </w:r>
    </w:p>
    <w:p w14:paraId="6D81440C" w14:textId="77777777" w:rsidR="00E01CF4" w:rsidRDefault="00344A9D">
      <w:pPr>
        <w:pStyle w:val="KeinLeerraum"/>
        <w:numPr>
          <w:ilvl w:val="0"/>
          <w:numId w:val="1"/>
        </w:numPr>
      </w:pPr>
      <w:r>
        <w:t xml:space="preserve"> </w:t>
      </w:r>
    </w:p>
    <w:p w14:paraId="131C6AD6" w14:textId="77777777" w:rsidR="00E01CF4" w:rsidRDefault="00E01CF4">
      <w:pPr>
        <w:pStyle w:val="KeinLeerraum"/>
        <w:numPr>
          <w:ilvl w:val="0"/>
          <w:numId w:val="1"/>
        </w:numPr>
      </w:pPr>
    </w:p>
    <w:p w14:paraId="443B4B90" w14:textId="77777777" w:rsidR="00E01CF4" w:rsidRDefault="00E01CF4">
      <w:pPr>
        <w:pStyle w:val="KeinLeerraum"/>
      </w:pPr>
    </w:p>
    <w:p w14:paraId="31CEB984" w14:textId="77777777" w:rsidR="00E01CF4" w:rsidRDefault="00E01CF4">
      <w:pPr>
        <w:pStyle w:val="KeinLeerraum"/>
      </w:pPr>
    </w:p>
    <w:p w14:paraId="62AFCD80" w14:textId="77777777" w:rsidR="00E01CF4" w:rsidRDefault="00E01CF4">
      <w:pPr>
        <w:pStyle w:val="KeinLeerraum"/>
      </w:pPr>
    </w:p>
    <w:p w14:paraId="0D6B8B75" w14:textId="77777777" w:rsidR="00E01CF4" w:rsidRDefault="00E01CF4">
      <w:pPr>
        <w:pStyle w:val="KeinLeerraum"/>
      </w:pPr>
    </w:p>
    <w:p w14:paraId="71D1C6D1" w14:textId="77777777" w:rsidR="00E01CF4" w:rsidRDefault="00E01CF4">
      <w:pPr>
        <w:pStyle w:val="KeinLeerraum"/>
      </w:pPr>
    </w:p>
    <w:p w14:paraId="17C52C6D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D1C1598" wp14:editId="1975613B">
            <wp:simplePos x="0" y="0"/>
            <wp:positionH relativeFrom="column">
              <wp:posOffset>4164649</wp:posOffset>
            </wp:positionH>
            <wp:positionV relativeFrom="paragraph">
              <wp:posOffset>61835</wp:posOffset>
            </wp:positionV>
            <wp:extent cx="2360295" cy="2265682"/>
            <wp:effectExtent l="9207" t="0" r="0" b="0"/>
            <wp:wrapNone/>
            <wp:docPr id="10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6776" t="17507" r="52022" b="20840"/>
                    <a:stretch>
                      <a:fillRect/>
                    </a:stretch>
                  </pic:blipFill>
                  <pic:spPr>
                    <a:xfrm rot="16200004" flipV="1">
                      <a:off x="0" y="0"/>
                      <a:ext cx="2360295" cy="22656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24605AD" w14:textId="77777777" w:rsidR="00E01CF4" w:rsidRDefault="00E01CF4">
      <w:pPr>
        <w:pStyle w:val="KeinLeerraum"/>
      </w:pPr>
    </w:p>
    <w:p w14:paraId="53547A8A" w14:textId="77777777" w:rsidR="00E01CF4" w:rsidRDefault="00E01CF4">
      <w:pPr>
        <w:pStyle w:val="KeinLeerraum"/>
      </w:pPr>
    </w:p>
    <w:p w14:paraId="6AEDDEEB" w14:textId="77777777" w:rsidR="00E01CF4" w:rsidRDefault="00E01CF4">
      <w:pPr>
        <w:pStyle w:val="KeinLeerraum"/>
      </w:pPr>
    </w:p>
    <w:p w14:paraId="428DC599" w14:textId="77777777" w:rsidR="00E01CF4" w:rsidRDefault="00E01CF4">
      <w:pPr>
        <w:pStyle w:val="KeinLeerraum"/>
        <w:numPr>
          <w:ilvl w:val="0"/>
          <w:numId w:val="2"/>
        </w:numPr>
        <w:ind w:right="3401"/>
      </w:pPr>
    </w:p>
    <w:p w14:paraId="53E24B88" w14:textId="77777777" w:rsidR="00E01CF4" w:rsidRDefault="00344A9D">
      <w:pPr>
        <w:pStyle w:val="KeinLeerraum"/>
        <w:numPr>
          <w:ilvl w:val="0"/>
          <w:numId w:val="2"/>
        </w:numPr>
        <w:ind w:right="3401"/>
      </w:pPr>
      <w:r>
        <w:t xml:space="preserve"> </w:t>
      </w:r>
    </w:p>
    <w:p w14:paraId="2B788F27" w14:textId="77777777" w:rsidR="00E01CF4" w:rsidRDefault="00344A9D">
      <w:pPr>
        <w:pStyle w:val="KeinLeerraum"/>
        <w:numPr>
          <w:ilvl w:val="0"/>
          <w:numId w:val="2"/>
        </w:numPr>
        <w:ind w:right="3401"/>
      </w:pPr>
      <w:r>
        <w:t xml:space="preserve"> </w:t>
      </w:r>
    </w:p>
    <w:p w14:paraId="4B18907A" w14:textId="77777777" w:rsidR="00E01CF4" w:rsidRDefault="00344A9D">
      <w:pPr>
        <w:pStyle w:val="KeinLeerraum"/>
        <w:numPr>
          <w:ilvl w:val="0"/>
          <w:numId w:val="2"/>
        </w:numPr>
        <w:ind w:right="3401"/>
      </w:pPr>
      <w:r>
        <w:t xml:space="preserve"> </w:t>
      </w:r>
    </w:p>
    <w:p w14:paraId="086B72D6" w14:textId="77777777" w:rsidR="00E01CF4" w:rsidRDefault="00344A9D">
      <w:pPr>
        <w:pStyle w:val="KeinLeerraum"/>
        <w:numPr>
          <w:ilvl w:val="0"/>
          <w:numId w:val="2"/>
        </w:numPr>
        <w:ind w:right="3401"/>
      </w:pPr>
      <w:r>
        <w:t xml:space="preserve"> </w:t>
      </w:r>
    </w:p>
    <w:p w14:paraId="1D213F68" w14:textId="77777777" w:rsidR="00E01CF4" w:rsidRDefault="00E01CF4">
      <w:pPr>
        <w:pStyle w:val="KeinLeerraum"/>
        <w:ind w:right="3401"/>
      </w:pPr>
    </w:p>
    <w:p w14:paraId="1F8A2D15" w14:textId="77777777" w:rsidR="00E01CF4" w:rsidRDefault="00E01CF4">
      <w:pPr>
        <w:pStyle w:val="KeinLeerraum"/>
        <w:ind w:right="3401"/>
      </w:pPr>
    </w:p>
    <w:p w14:paraId="12F0503B" w14:textId="77777777" w:rsidR="00E01CF4" w:rsidRDefault="00E01CF4">
      <w:pPr>
        <w:pStyle w:val="KeinLeerraum"/>
        <w:ind w:right="3401"/>
      </w:pPr>
    </w:p>
    <w:p w14:paraId="2842937E" w14:textId="77777777" w:rsidR="00E01CF4" w:rsidRDefault="00E01CF4">
      <w:pPr>
        <w:pStyle w:val="KeinLeerraum"/>
      </w:pPr>
    </w:p>
    <w:p w14:paraId="1D211B1F" w14:textId="77777777" w:rsidR="00E01CF4" w:rsidRDefault="00E01CF4">
      <w:pPr>
        <w:pStyle w:val="KeinLeerraum"/>
      </w:pPr>
    </w:p>
    <w:p w14:paraId="1A1A3FA4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1FD552" wp14:editId="2B47902B">
            <wp:simplePos x="0" y="0"/>
            <wp:positionH relativeFrom="column">
              <wp:posOffset>4048121</wp:posOffset>
            </wp:positionH>
            <wp:positionV relativeFrom="paragraph">
              <wp:posOffset>159389</wp:posOffset>
            </wp:positionV>
            <wp:extent cx="2623815" cy="2395856"/>
            <wp:effectExtent l="0" t="0" r="0" b="0"/>
            <wp:wrapNone/>
            <wp:docPr id="11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23815" cy="23958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C084613" w14:textId="77777777" w:rsidR="00E01CF4" w:rsidRDefault="00E01CF4">
      <w:pPr>
        <w:pStyle w:val="KeinLeerraum"/>
      </w:pPr>
    </w:p>
    <w:p w14:paraId="64753C63" w14:textId="77777777" w:rsidR="00E01CF4" w:rsidRDefault="00E01CF4">
      <w:pPr>
        <w:pStyle w:val="KeinLeerraum"/>
      </w:pPr>
    </w:p>
    <w:p w14:paraId="009A9AFA" w14:textId="77777777" w:rsidR="00E01CF4" w:rsidRDefault="00E01CF4">
      <w:pPr>
        <w:pStyle w:val="KeinLeerraum"/>
      </w:pPr>
    </w:p>
    <w:p w14:paraId="463829B5" w14:textId="77777777" w:rsidR="00E01CF4" w:rsidRDefault="00E01CF4">
      <w:pPr>
        <w:pStyle w:val="KeinLeerraum"/>
      </w:pPr>
    </w:p>
    <w:p w14:paraId="73A4EA21" w14:textId="77777777" w:rsidR="00E01CF4" w:rsidRDefault="00344A9D">
      <w:pPr>
        <w:pStyle w:val="KeinLeerraum"/>
        <w:numPr>
          <w:ilvl w:val="0"/>
          <w:numId w:val="3"/>
        </w:numPr>
        <w:ind w:right="3401"/>
      </w:pPr>
      <w:r>
        <w:t xml:space="preserve"> </w:t>
      </w:r>
    </w:p>
    <w:p w14:paraId="18B6F671" w14:textId="77777777" w:rsidR="00E01CF4" w:rsidRDefault="00344A9D">
      <w:pPr>
        <w:pStyle w:val="KeinLeerraum"/>
        <w:numPr>
          <w:ilvl w:val="0"/>
          <w:numId w:val="3"/>
        </w:numPr>
        <w:ind w:right="3401"/>
      </w:pPr>
      <w:r>
        <w:t xml:space="preserve"> </w:t>
      </w:r>
    </w:p>
    <w:p w14:paraId="3E1909AB" w14:textId="77777777" w:rsidR="00E01CF4" w:rsidRDefault="00344A9D">
      <w:pPr>
        <w:pStyle w:val="KeinLeerraum"/>
        <w:numPr>
          <w:ilvl w:val="0"/>
          <w:numId w:val="3"/>
        </w:numPr>
        <w:ind w:right="3401"/>
      </w:pPr>
      <w:r>
        <w:t xml:space="preserve"> </w:t>
      </w:r>
    </w:p>
    <w:p w14:paraId="6194BCEF" w14:textId="77777777" w:rsidR="00E01CF4" w:rsidRDefault="00344A9D">
      <w:pPr>
        <w:pStyle w:val="KeinLeerraum"/>
        <w:numPr>
          <w:ilvl w:val="0"/>
          <w:numId w:val="3"/>
        </w:numPr>
        <w:ind w:right="3401"/>
      </w:pPr>
      <w:r>
        <w:t xml:space="preserve"> </w:t>
      </w:r>
    </w:p>
    <w:p w14:paraId="22211888" w14:textId="77777777" w:rsidR="00E01CF4" w:rsidRDefault="00E01CF4">
      <w:pPr>
        <w:pStyle w:val="KeinLeerraum"/>
        <w:numPr>
          <w:ilvl w:val="0"/>
          <w:numId w:val="3"/>
        </w:numPr>
        <w:ind w:right="3401"/>
      </w:pPr>
    </w:p>
    <w:p w14:paraId="6AB6EEF9" w14:textId="77777777" w:rsidR="00E01CF4" w:rsidRDefault="00E01CF4">
      <w:pPr>
        <w:pStyle w:val="KeinLeerraum"/>
        <w:ind w:right="3401"/>
      </w:pPr>
    </w:p>
    <w:p w14:paraId="06FAB0EF" w14:textId="77777777" w:rsidR="00E01CF4" w:rsidRDefault="00E01CF4">
      <w:pPr>
        <w:pStyle w:val="KeinLeerraum"/>
        <w:ind w:right="3401"/>
      </w:pPr>
    </w:p>
    <w:p w14:paraId="5A627892" w14:textId="77777777" w:rsidR="00E01CF4" w:rsidRDefault="00E01CF4">
      <w:pPr>
        <w:pStyle w:val="KeinLeerraum"/>
      </w:pPr>
    </w:p>
    <w:p w14:paraId="0EB85847" w14:textId="77777777" w:rsidR="00E01CF4" w:rsidRDefault="00E01CF4">
      <w:pPr>
        <w:pStyle w:val="KeinLeerraum"/>
      </w:pPr>
    </w:p>
    <w:p w14:paraId="511F4A19" w14:textId="77777777" w:rsidR="00E01CF4" w:rsidRDefault="00E01CF4">
      <w:pPr>
        <w:pStyle w:val="KeinLeerraum"/>
      </w:pPr>
    </w:p>
    <w:p w14:paraId="386A84AA" w14:textId="77777777" w:rsidR="00E01CF4" w:rsidRDefault="00344A9D">
      <w:pPr>
        <w:pStyle w:val="KeinLeerraum"/>
        <w:jc w:val="center"/>
        <w:rPr>
          <w:b/>
          <w:bCs/>
          <w:color w:val="BF4E14"/>
          <w:sz w:val="40"/>
          <w:szCs w:val="40"/>
        </w:rPr>
      </w:pPr>
      <w:r>
        <w:rPr>
          <w:b/>
          <w:bCs/>
          <w:color w:val="BF4E14"/>
          <w:sz w:val="40"/>
          <w:szCs w:val="40"/>
        </w:rPr>
        <w:t>Quellen</w:t>
      </w:r>
    </w:p>
    <w:p w14:paraId="69703097" w14:textId="77777777" w:rsidR="00E01CF4" w:rsidRDefault="00E01CF4">
      <w:pPr>
        <w:pStyle w:val="KeinLeerraum"/>
      </w:pPr>
    </w:p>
    <w:p w14:paraId="100511F6" w14:textId="77777777" w:rsidR="00E01CF4" w:rsidRDefault="00E01CF4">
      <w:pPr>
        <w:pStyle w:val="KeinLeerraum"/>
      </w:pPr>
    </w:p>
    <w:p w14:paraId="2D8EBC92" w14:textId="77777777" w:rsidR="00E01CF4" w:rsidRDefault="00E01CF4">
      <w:pPr>
        <w:pStyle w:val="KeinLeerraum"/>
      </w:pPr>
    </w:p>
    <w:p w14:paraId="57E4FB57" w14:textId="77777777" w:rsidR="00E01CF4" w:rsidRDefault="00344A9D">
      <w:pPr>
        <w:pStyle w:val="KeinLeerraum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Bilder:</w:t>
      </w:r>
    </w:p>
    <w:p w14:paraId="068B0B55" w14:textId="77777777" w:rsidR="00E01CF4" w:rsidRDefault="00344A9D">
      <w:pPr>
        <w:pStyle w:val="KeinLeerraum"/>
      </w:pPr>
      <w:r>
        <w:rPr>
          <w:b/>
          <w:bCs/>
        </w:rPr>
        <w:t>Schullogo:</w:t>
      </w:r>
      <w:r>
        <w:t xml:space="preserve"> https://www.schule-allershausen.de/</w:t>
      </w:r>
    </w:p>
    <w:p w14:paraId="1F3E5D60" w14:textId="77777777" w:rsidR="00E01CF4" w:rsidRDefault="00344A9D">
      <w:pPr>
        <w:pStyle w:val="KeinLeerraum"/>
      </w:pPr>
      <w:r>
        <w:rPr>
          <w:b/>
          <w:bCs/>
        </w:rPr>
        <w:t>Vogelhaus:</w:t>
      </w:r>
      <w:r>
        <w:t xml:space="preserve"> </w:t>
      </w:r>
    </w:p>
    <w:p w14:paraId="3690E6C5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72923E" wp14:editId="0D613F73">
            <wp:simplePos x="0" y="0"/>
            <wp:positionH relativeFrom="margin">
              <wp:posOffset>5340644</wp:posOffset>
            </wp:positionH>
            <wp:positionV relativeFrom="paragraph">
              <wp:posOffset>7662</wp:posOffset>
            </wp:positionV>
            <wp:extent cx="1070533" cy="801489"/>
            <wp:effectExtent l="0" t="0" r="0" b="0"/>
            <wp:wrapNone/>
            <wp:docPr id="12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533" cy="8014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Gliederungsbild:</w:t>
      </w:r>
    </w:p>
    <w:p w14:paraId="6FF1E490" w14:textId="77777777" w:rsidR="00E01CF4" w:rsidRDefault="00E01CF4">
      <w:pPr>
        <w:pStyle w:val="KeinLeerraum"/>
      </w:pPr>
    </w:p>
    <w:p w14:paraId="2DDA4FB7" w14:textId="77777777" w:rsidR="00E01CF4" w:rsidRDefault="00E01CF4">
      <w:pPr>
        <w:pStyle w:val="KeinLeerraum"/>
      </w:pPr>
    </w:p>
    <w:p w14:paraId="2B30EC6F" w14:textId="77777777" w:rsidR="00E01CF4" w:rsidRDefault="00E01CF4">
      <w:pPr>
        <w:pStyle w:val="KeinLeerraum"/>
      </w:pPr>
    </w:p>
    <w:p w14:paraId="0EEB26B5" w14:textId="77777777" w:rsidR="00E01CF4" w:rsidRDefault="00E01CF4">
      <w:pPr>
        <w:pStyle w:val="KeinLeerraum"/>
      </w:pPr>
    </w:p>
    <w:p w14:paraId="6E38B30F" w14:textId="77777777" w:rsidR="00E01CF4" w:rsidRDefault="00E01CF4">
      <w:pPr>
        <w:pStyle w:val="KeinLeerraum"/>
      </w:pPr>
    </w:p>
    <w:p w14:paraId="103A4754" w14:textId="77777777" w:rsidR="00E01CF4" w:rsidRDefault="00E01CF4">
      <w:pPr>
        <w:pStyle w:val="KeinLeerraum"/>
      </w:pPr>
    </w:p>
    <w:p w14:paraId="26CF252E" w14:textId="77777777" w:rsidR="00E01CF4" w:rsidRDefault="00E01CF4">
      <w:pPr>
        <w:pStyle w:val="KeinLeerraum"/>
      </w:pPr>
    </w:p>
    <w:p w14:paraId="73D20A02" w14:textId="77777777" w:rsidR="00E01CF4" w:rsidRDefault="00E01CF4">
      <w:pPr>
        <w:pStyle w:val="KeinLeerraum"/>
      </w:pPr>
    </w:p>
    <w:p w14:paraId="5BD6E6AF" w14:textId="77777777" w:rsidR="00E01CF4" w:rsidRDefault="00E01CF4">
      <w:pPr>
        <w:pStyle w:val="KeinLeerraum"/>
      </w:pPr>
    </w:p>
    <w:p w14:paraId="5E5CC06F" w14:textId="77777777" w:rsidR="00E01CF4" w:rsidRDefault="00E01CF4">
      <w:pPr>
        <w:pStyle w:val="KeinLeerraum"/>
      </w:pPr>
    </w:p>
    <w:p w14:paraId="274F3BA4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6CBDA0B" wp14:editId="3578CBD6">
            <wp:simplePos x="0" y="0"/>
            <wp:positionH relativeFrom="column">
              <wp:posOffset>5396340</wp:posOffset>
            </wp:positionH>
            <wp:positionV relativeFrom="paragraph">
              <wp:posOffset>156563</wp:posOffset>
            </wp:positionV>
            <wp:extent cx="898526" cy="727076"/>
            <wp:effectExtent l="0" t="0" r="0" b="0"/>
            <wp:wrapNone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8526" cy="727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Bauplan/Anleitung:</w:t>
      </w:r>
    </w:p>
    <w:p w14:paraId="25AFC9D6" w14:textId="77777777" w:rsidR="00E01CF4" w:rsidRDefault="00344A9D">
      <w:pPr>
        <w:pStyle w:val="KeinLeerraum"/>
      </w:pPr>
      <w:r>
        <w:rPr>
          <w:b/>
          <w:bCs/>
        </w:rPr>
        <w:t>Vogelhaus:</w:t>
      </w:r>
      <w:r>
        <w:t xml:space="preserve"> https://www.bund-ulm.de/fileadmin/donauiller/pdf_Hintergrundinfos/Vogelnistkasten_Bauanleitung.pdf</w:t>
      </w:r>
    </w:p>
    <w:p w14:paraId="63DEE69D" w14:textId="77777777" w:rsidR="00E01CF4" w:rsidRDefault="00E01CF4">
      <w:pPr>
        <w:pStyle w:val="KeinLeerraum"/>
      </w:pPr>
    </w:p>
    <w:p w14:paraId="794206FF" w14:textId="77777777" w:rsidR="00E01CF4" w:rsidRDefault="00E01CF4">
      <w:pPr>
        <w:pStyle w:val="KeinLeerraum"/>
      </w:pPr>
    </w:p>
    <w:p w14:paraId="75136F67" w14:textId="77777777" w:rsidR="00E01CF4" w:rsidRDefault="00E01CF4">
      <w:pPr>
        <w:pStyle w:val="KeinLeerraum"/>
      </w:pPr>
    </w:p>
    <w:p w14:paraId="05A5AB8C" w14:textId="77777777" w:rsidR="00E01CF4" w:rsidRDefault="00E01CF4">
      <w:pPr>
        <w:pStyle w:val="KeinLeerraum"/>
      </w:pPr>
    </w:p>
    <w:p w14:paraId="3FB2C757" w14:textId="77777777" w:rsidR="00E01CF4" w:rsidRDefault="00E01CF4">
      <w:pPr>
        <w:pStyle w:val="KeinLeerraum"/>
      </w:pPr>
    </w:p>
    <w:p w14:paraId="48963843" w14:textId="77777777" w:rsidR="00E01CF4" w:rsidRDefault="00E01CF4">
      <w:pPr>
        <w:pStyle w:val="KeinLeerraum"/>
      </w:pPr>
    </w:p>
    <w:p w14:paraId="45F92C25" w14:textId="77777777" w:rsidR="00E01CF4" w:rsidRDefault="00E01CF4">
      <w:pPr>
        <w:pStyle w:val="KeinLeerraum"/>
      </w:pPr>
    </w:p>
    <w:p w14:paraId="031F5E10" w14:textId="77777777" w:rsidR="00E01CF4" w:rsidRDefault="00E01CF4">
      <w:pPr>
        <w:pStyle w:val="KeinLeerraum"/>
      </w:pPr>
    </w:p>
    <w:p w14:paraId="65683E63" w14:textId="77777777" w:rsidR="00E01CF4" w:rsidRDefault="00344A9D">
      <w:pPr>
        <w:pStyle w:val="KeinLeerraum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30A389" wp14:editId="42FEB3F5">
            <wp:simplePos x="0" y="0"/>
            <wp:positionH relativeFrom="margin">
              <wp:posOffset>5398507</wp:posOffset>
            </wp:positionH>
            <wp:positionV relativeFrom="paragraph">
              <wp:posOffset>46442</wp:posOffset>
            </wp:positionV>
            <wp:extent cx="916045" cy="916045"/>
            <wp:effectExtent l="0" t="0" r="0" b="0"/>
            <wp:wrapNone/>
            <wp:docPr id="14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045" cy="9160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WiB-Thema:</w:t>
      </w:r>
      <w:r>
        <w:t xml:space="preserve"> </w:t>
      </w:r>
    </w:p>
    <w:p w14:paraId="6B2E4D1B" w14:textId="77777777" w:rsidR="00E01CF4" w:rsidRDefault="00344A9D">
      <w:pPr>
        <w:pStyle w:val="KeinLeerraum"/>
      </w:pPr>
      <w:r>
        <w:rPr>
          <w:b/>
          <w:bCs/>
        </w:rPr>
        <w:t>Berufsbild Koch:</w:t>
      </w:r>
      <w:r>
        <w:t xml:space="preserve"> </w:t>
      </w:r>
      <w:hyperlink r:id="rId20" w:history="1">
        <w:r>
          <w:rPr>
            <w:rStyle w:val="Hyperlink"/>
          </w:rPr>
          <w:t>https://web.arbeitsagentur.de/berufenet/beruf/3726</w:t>
        </w:r>
      </w:hyperlink>
    </w:p>
    <w:p w14:paraId="6A51004A" w14:textId="77777777" w:rsidR="00E01CF4" w:rsidRDefault="00344A9D">
      <w:pPr>
        <w:pStyle w:val="KeinLeerraum"/>
      </w:pPr>
      <w:hyperlink r:id="rId21" w:history="1">
        <w:r>
          <w:rPr>
            <w:rStyle w:val="Hyperlink"/>
          </w:rPr>
          <w:t>https://www.ausbildung.de/berufe/koch/</w:t>
        </w:r>
      </w:hyperlink>
    </w:p>
    <w:p w14:paraId="4084FDE9" w14:textId="77777777" w:rsidR="00E01CF4" w:rsidRDefault="00344A9D">
      <w:pPr>
        <w:pStyle w:val="KeinLeerraum"/>
      </w:pPr>
      <w:r>
        <w:t>https://www.bibb.de/de/154010.php</w:t>
      </w:r>
    </w:p>
    <w:p w14:paraId="490DA41E" w14:textId="77777777" w:rsidR="00E01CF4" w:rsidRDefault="00E01CF4">
      <w:pPr>
        <w:pStyle w:val="KeinLeerraum"/>
        <w:jc w:val="both"/>
      </w:pPr>
    </w:p>
    <w:p w14:paraId="2B5DEFE3" w14:textId="77777777" w:rsidR="00E01CF4" w:rsidRDefault="00E01CF4">
      <w:pPr>
        <w:pStyle w:val="KeinLeerraum"/>
      </w:pPr>
    </w:p>
    <w:p w14:paraId="4DC89AE6" w14:textId="77777777" w:rsidR="00E01CF4" w:rsidRDefault="00E01CF4">
      <w:pPr>
        <w:pStyle w:val="KeinLeerraum"/>
      </w:pPr>
    </w:p>
    <w:p w14:paraId="23EB55AE" w14:textId="77777777" w:rsidR="00E01CF4" w:rsidRDefault="00E01CF4">
      <w:pPr>
        <w:pStyle w:val="KeinLeerraum"/>
      </w:pPr>
    </w:p>
    <w:p w14:paraId="1642ABD0" w14:textId="77777777" w:rsidR="00E01CF4" w:rsidRDefault="00E01CF4"/>
    <w:p w14:paraId="16C5F580" w14:textId="77777777" w:rsidR="00E01CF4" w:rsidRDefault="00E01CF4"/>
    <w:p w14:paraId="4367E60C" w14:textId="77777777" w:rsidR="00E01CF4" w:rsidRDefault="00E01CF4"/>
    <w:p w14:paraId="03F13D32" w14:textId="77777777" w:rsidR="00E01CF4" w:rsidRDefault="00E01CF4">
      <w:pPr>
        <w:jc w:val="center"/>
      </w:pPr>
    </w:p>
    <w:sectPr w:rsidR="00E01CF4">
      <w:headerReference w:type="default" r:id="rId22"/>
      <w:footerReference w:type="default" r:id="rId23"/>
      <w:pgSz w:w="11906" w:h="16838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0A7DC" w14:textId="77777777" w:rsidR="00344A9D" w:rsidRDefault="00344A9D">
      <w:pPr>
        <w:spacing w:after="0" w:line="240" w:lineRule="auto"/>
      </w:pPr>
      <w:r>
        <w:separator/>
      </w:r>
    </w:p>
  </w:endnote>
  <w:endnote w:type="continuationSeparator" w:id="0">
    <w:p w14:paraId="0FA1C27C" w14:textId="77777777" w:rsidR="00344A9D" w:rsidRDefault="00344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BCD57" w14:textId="77777777" w:rsidR="00344A9D" w:rsidRDefault="00344A9D">
    <w:pPr>
      <w:pStyle w:val="Fuzeile"/>
      <w:pBdr>
        <w:top w:val="single" w:sz="4" w:space="1" w:color="000000"/>
      </w:pBdr>
      <w:tabs>
        <w:tab w:val="clear" w:pos="4536"/>
        <w:tab w:val="clear" w:pos="9072"/>
        <w:tab w:val="left" w:pos="1139"/>
        <w:tab w:val="right" w:pos="9638"/>
      </w:tabs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sz w:val="20"/>
        <w:szCs w:val="20"/>
      </w:rPr>
      <w:t>/12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FILENAME \p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\\iserv.mslerchenfeld-freising.de\home\Übungsprojekt Vogelhaus Lasagne nur noch WiB.docx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E8574" w14:textId="77777777" w:rsidR="00344A9D" w:rsidRDefault="00344A9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668BBBE" w14:textId="77777777" w:rsidR="00344A9D" w:rsidRDefault="00344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A7E79" w14:textId="77777777" w:rsidR="00344A9D" w:rsidRDefault="00344A9D">
    <w:pPr>
      <w:pStyle w:val="Kopfzeile"/>
      <w:pBdr>
        <w:bottom w:val="single" w:sz="4" w:space="1" w:color="000000"/>
      </w:pBdr>
    </w:pPr>
    <w:r>
      <w:rPr>
        <w:noProof/>
      </w:rPr>
      <w:drawing>
        <wp:anchor distT="0" distB="0" distL="114300" distR="114300" simplePos="0" relativeHeight="251659264" behindDoc="0" locked="0" layoutInCell="1" allowOverlap="1" wp14:anchorId="5CCB8FCC" wp14:editId="08587641">
          <wp:simplePos x="0" y="0"/>
          <wp:positionH relativeFrom="margin">
            <wp:align>right</wp:align>
          </wp:positionH>
          <wp:positionV relativeFrom="paragraph">
            <wp:posOffset>-196824</wp:posOffset>
          </wp:positionV>
          <wp:extent cx="357804" cy="365869"/>
          <wp:effectExtent l="0" t="0" r="4146" b="0"/>
          <wp:wrapNone/>
          <wp:docPr id="1" name="Grafik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804" cy="3658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>Mittelschule Allershausen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A037E"/>
    <w:multiLevelType w:val="multilevel"/>
    <w:tmpl w:val="6A42C4E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F1476F5"/>
    <w:multiLevelType w:val="multilevel"/>
    <w:tmpl w:val="C19CFB7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916255D"/>
    <w:multiLevelType w:val="multilevel"/>
    <w:tmpl w:val="262833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756172453">
    <w:abstractNumId w:val="0"/>
  </w:num>
  <w:num w:numId="2" w16cid:durableId="489755937">
    <w:abstractNumId w:val="2"/>
  </w:num>
  <w:num w:numId="3" w16cid:durableId="379208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01CF4"/>
    <w:rsid w:val="002016DC"/>
    <w:rsid w:val="00344A9D"/>
    <w:rsid w:val="00E0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824AA"/>
  <w15:docId w15:val="{3C5141DD-93D2-45FF-B99F-3AC8DBDC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Times New Roman"/>
        <w:kern w:val="3"/>
        <w:sz w:val="24"/>
        <w:szCs w:val="24"/>
        <w:lang w:val="de-DE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basedOn w:val="Absatz-Standardschriftar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basedOn w:val="Absatz-Standardschriftart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basedOn w:val="Absatz-Standardschriftart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basedOn w:val="Absatz-Standardschriftart"/>
    <w:rPr>
      <w:rFonts w:eastAsia="Times New Roman" w:cs="Times New Roman"/>
      <w:color w:val="0F4761"/>
    </w:rPr>
  </w:style>
  <w:style w:type="character" w:customStyle="1" w:styleId="berschrift6Zchn">
    <w:name w:val="Überschrift 6 Zchn"/>
    <w:basedOn w:val="Absatz-Standardschriftart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basedOn w:val="Absatz-Standardschriftart"/>
    <w:rPr>
      <w:rFonts w:eastAsia="Times New Roman" w:cs="Times New Roman"/>
      <w:color w:val="595959"/>
    </w:rPr>
  </w:style>
  <w:style w:type="character" w:customStyle="1" w:styleId="berschrift8Zchn">
    <w:name w:val="Überschrift 8 Zchn"/>
    <w:basedOn w:val="Absatz-Standardschriftart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basedOn w:val="Absatz-Standardschriftart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elZchn">
    <w:name w:val="Titel Zchn"/>
    <w:basedOn w:val="Absatz-Standardschriftar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basedOn w:val="Absatz-Standardschriftart"/>
    <w:rPr>
      <w:i/>
      <w:iCs/>
      <w:color w:val="404040"/>
    </w:rPr>
  </w:style>
  <w:style w:type="paragraph" w:styleId="Listenabsatz">
    <w:name w:val="List Paragraph"/>
    <w:basedOn w:val="Standard"/>
    <w:pPr>
      <w:ind w:left="720"/>
      <w:contextualSpacing/>
    </w:pPr>
  </w:style>
  <w:style w:type="character" w:styleId="IntensiveHervorhebung">
    <w:name w:val="Intense Emphasis"/>
    <w:basedOn w:val="Absatz-Standardschriftart"/>
    <w:rPr>
      <w:i/>
      <w:iCs/>
      <w:color w:val="0F4761"/>
    </w:rPr>
  </w:style>
  <w:style w:type="paragraph" w:styleId="IntensivesZitat">
    <w:name w:val="Intense Quote"/>
    <w:basedOn w:val="Standard"/>
    <w:next w:val="Standar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basedOn w:val="Absatz-Standardschriftart"/>
    <w:rPr>
      <w:i/>
      <w:iCs/>
      <w:color w:val="0F4761"/>
    </w:rPr>
  </w:style>
  <w:style w:type="character" w:styleId="IntensiverVerweis">
    <w:name w:val="Intense Reference"/>
    <w:basedOn w:val="Absatz-Standardschriftart"/>
    <w:rPr>
      <w:b/>
      <w:bCs/>
      <w:smallCaps/>
      <w:color w:val="0F4761"/>
      <w:spacing w:val="5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KeinLeerraum">
    <w:name w:val="No Spacing"/>
    <w:pPr>
      <w:suppressAutoHyphens/>
      <w:spacing w:after="0" w:line="240" w:lineRule="auto"/>
    </w:pPr>
  </w:style>
  <w:style w:type="character" w:styleId="Hyperlink">
    <w:name w:val="Hyperlink"/>
    <w:basedOn w:val="Absatz-Standardschriftart"/>
    <w:rPr>
      <w:color w:val="467886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character" w:styleId="Fett">
    <w:name w:val="Strong"/>
    <w:basedOn w:val="Absatz-Standardschriftart"/>
    <w:rPr>
      <w:b/>
      <w:bCs/>
    </w:rPr>
  </w:style>
  <w:style w:type="paragraph" w:customStyle="1" w:styleId="wprm-recipe-instruction">
    <w:name w:val="wprm-recipe-instruction"/>
    <w:basedOn w:val="Standard"/>
    <w:pPr>
      <w:spacing w:before="100" w:after="100" w:line="240" w:lineRule="auto"/>
    </w:pPr>
    <w:rPr>
      <w:rFonts w:ascii="Times New Roman" w:eastAsia="Times New Roman" w:hAnsi="Times New Roman"/>
      <w:kern w:val="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ausbildung.de/berufe/koch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eb.arbeitsagentur.de/berufenet/beruf/372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255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Tino Regen</dc:creator>
  <dc:description/>
  <cp:lastModifiedBy>Tino Regen</cp:lastModifiedBy>
  <cp:revision>2</cp:revision>
  <cp:lastPrinted>2026-01-29T08:20:00Z</cp:lastPrinted>
  <dcterms:created xsi:type="dcterms:W3CDTF">2026-02-22T07:56:00Z</dcterms:created>
  <dcterms:modified xsi:type="dcterms:W3CDTF">2026-02-22T07:56:00Z</dcterms:modified>
</cp:coreProperties>
</file>